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E0F2C" w14:textId="77777777" w:rsidR="0040210E" w:rsidRDefault="000D4E9E">
      <w:pPr>
        <w:pStyle w:val="Naslov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ЗАХТЈЕВ</w:t>
      </w:r>
      <w:r w:rsidR="00BB3DBA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ЗА</w:t>
      </w:r>
      <w:r w:rsidR="00BB3DBA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УПИС</w:t>
      </w:r>
      <w:r w:rsidR="00DB6846">
        <w:rPr>
          <w:rFonts w:ascii="Arial" w:hAnsi="Arial"/>
          <w:lang w:val="bs-Cyrl-BA"/>
        </w:rPr>
        <w:t>ИВАЊЕ</w:t>
      </w:r>
      <w:r w:rsidR="00BB3DBA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ПРОМЈЕНЕ</w:t>
      </w:r>
      <w:r w:rsidR="00BB3DBA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</w:t>
      </w:r>
      <w:r w:rsidR="00BB3DBA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РЕГИСТАР</w:t>
      </w:r>
      <w:r w:rsidR="00BB3DBA">
        <w:rPr>
          <w:rFonts w:ascii="Arial" w:hAnsi="Arial"/>
          <w:lang w:val="pl-PL"/>
        </w:rPr>
        <w:t xml:space="preserve"> </w:t>
      </w:r>
    </w:p>
    <w:p w14:paraId="0CD909EB" w14:textId="77777777" w:rsidR="0040210E" w:rsidRDefault="0040210E">
      <w:pPr>
        <w:rPr>
          <w:rFonts w:ascii="Arial" w:hAnsi="Arial"/>
          <w:lang w:val="pl-PL"/>
        </w:rPr>
      </w:pPr>
    </w:p>
    <w:p w14:paraId="7D5E244E" w14:textId="77777777" w:rsidR="0040210E" w:rsidRDefault="000D4E9E">
      <w:r>
        <w:rPr>
          <w:rFonts w:ascii="Arial" w:hAnsi="Arial"/>
          <w:b/>
          <w:sz w:val="16"/>
          <w:lang w:val="fr-FR"/>
        </w:rPr>
        <w:t>Попуњава</w:t>
      </w:r>
      <w:r w:rsidR="00BB3DB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</w:t>
      </w:r>
      <w:r>
        <w:rPr>
          <w:rFonts w:ascii="Arial" w:hAnsi="Arial"/>
          <w:b/>
          <w:sz w:val="16"/>
          <w:lang w:val="bs-Cyrl-BA"/>
        </w:rPr>
        <w:t>шћ</w:t>
      </w:r>
      <w:r>
        <w:rPr>
          <w:rFonts w:ascii="Arial" w:hAnsi="Arial"/>
          <w:b/>
          <w:sz w:val="16"/>
          <w:lang w:val="fr-FR"/>
        </w:rPr>
        <w:t>ено</w:t>
      </w:r>
      <w:r w:rsidR="005007E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BB3DB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BB3DB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40210E" w14:paraId="7E58739C" w14:textId="77777777" w:rsidTr="009B0EB7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A3BD6C" w14:textId="77777777" w:rsidR="0040210E" w:rsidRDefault="000D4E9E" w:rsidP="001A0F7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BB3DBA">
              <w:rPr>
                <w:rFonts w:ascii="Arial" w:hAnsi="Arial"/>
                <w:lang w:val="fr-FR"/>
              </w:rPr>
              <w:t>:</w:t>
            </w:r>
            <w:r w:rsidR="001A0F70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A6A017" w14:textId="77777777" w:rsidR="0040210E" w:rsidRDefault="000D4E9E" w:rsidP="001A0F70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BB3DBA">
              <w:rPr>
                <w:rFonts w:ascii="Arial" w:hAnsi="Arial"/>
                <w:lang w:val="fr-FR"/>
              </w:rPr>
              <w:t>:</w:t>
            </w:r>
            <w:r w:rsidR="001A0F70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22581F09" w14:textId="77777777" w:rsidR="0040210E" w:rsidRDefault="0040210E">
      <w:pPr>
        <w:rPr>
          <w:rFonts w:ascii="Arial" w:hAnsi="Arial"/>
          <w:lang w:val="fr-FR"/>
        </w:rPr>
      </w:pPr>
    </w:p>
    <w:p w14:paraId="29AB5D62" w14:textId="77777777" w:rsidR="0040210E" w:rsidRDefault="000D4E9E">
      <w:r>
        <w:rPr>
          <w:rFonts w:ascii="Arial" w:hAnsi="Arial"/>
          <w:b/>
          <w:sz w:val="16"/>
        </w:rPr>
        <w:t>Попуњава</w:t>
      </w:r>
      <w:r w:rsidR="00BB3DBA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BB3DBA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8"/>
        <w:gridCol w:w="1755"/>
        <w:gridCol w:w="2070"/>
        <w:gridCol w:w="751"/>
        <w:gridCol w:w="1588"/>
        <w:gridCol w:w="1982"/>
        <w:gridCol w:w="712"/>
      </w:tblGrid>
      <w:tr w:rsidR="0040210E" w14:paraId="0381073D" w14:textId="77777777" w:rsidTr="0040210E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2A4C86" w14:textId="77777777" w:rsidR="0040210E" w:rsidRDefault="00BB3DBA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РЕГИСТАРСКИ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БРОЈ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ПРИЈАВЕ</w:t>
            </w:r>
            <w:r>
              <w:rPr>
                <w:rFonts w:ascii="Arial" w:hAnsi="Arial" w:cs="Arial"/>
                <w:b/>
                <w:lang w:val="pl-PL"/>
              </w:rPr>
              <w:t>/</w:t>
            </w:r>
            <w:r w:rsidR="000D4E9E">
              <w:rPr>
                <w:rFonts w:ascii="Arial" w:hAnsi="Arial" w:cs="Arial"/>
                <w:b/>
                <w:lang w:val="pl-PL"/>
              </w:rPr>
              <w:t>ПРИЗНАТОГ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ПАТЕНТА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КОД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 w:cs="Arial"/>
                <w:b/>
                <w:lang w:val="pl-PL"/>
              </w:rPr>
              <w:t>ИНСТИТУТА</w:t>
            </w:r>
            <w:r>
              <w:rPr>
                <w:rFonts w:ascii="Arial" w:hAnsi="Arial" w:cs="Arial"/>
                <w:b/>
                <w:lang w:val="pl-PL"/>
              </w:rPr>
              <w:t>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0" w:name="Text41"/>
          </w:p>
          <w:bookmarkEnd w:id="0"/>
          <w:p w14:paraId="27C674F1" w14:textId="77777777" w:rsidR="0040210E" w:rsidRDefault="00BB3DBA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40210E" w14:paraId="6B0A9DCC" w14:textId="77777777" w:rsidTr="0040210E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FF5FCB" w14:textId="77777777" w:rsidR="0040210E" w:rsidRDefault="00BB3DBA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2. </w:t>
            </w:r>
            <w:r w:rsidR="000D4E9E">
              <w:rPr>
                <w:rFonts w:ascii="Arial" w:hAnsi="Arial"/>
                <w:b/>
                <w:lang w:val="pl-PL"/>
              </w:rPr>
              <w:t>ПОДНОСИЛАЦ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/>
                <w:b/>
                <w:lang w:val="pl-PL"/>
              </w:rPr>
              <w:t>ЗАХТЈЕВА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40210E" w14:paraId="5A86529F" w14:textId="77777777" w:rsidTr="0040210E">
        <w:trPr>
          <w:trHeight w:hRule="exact" w:val="756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549E03" w14:textId="77777777" w:rsidR="00990567" w:rsidRDefault="000D4E9E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BB3DBA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BB3DBA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BB3DBA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BB3DBA">
              <w:rPr>
                <w:rFonts w:ascii="Arial" w:hAnsi="Arial"/>
                <w:lang w:val="pl-PL"/>
              </w:rPr>
              <w:t>)</w:t>
            </w:r>
          </w:p>
          <w:p w14:paraId="763E9927" w14:textId="77777777" w:rsidR="0040210E" w:rsidRPr="00990567" w:rsidRDefault="0099056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"/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A4414C" w14:paraId="7CAD91FF" w14:textId="77777777" w:rsidTr="00A4414C">
        <w:trPr>
          <w:trHeight w:hRule="exact" w:val="351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1C7580" w14:textId="77777777" w:rsidR="00A4414C" w:rsidRDefault="00A4414C" w:rsidP="00A4414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4D4A43D" w14:textId="77777777" w:rsidR="00A4414C" w:rsidRDefault="00A4414C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40210E" w14:paraId="35A6D558" w14:textId="77777777" w:rsidTr="0040210E">
        <w:trPr>
          <w:cantSplit/>
          <w:trHeight w:hRule="exact" w:val="717"/>
        </w:trPr>
        <w:tc>
          <w:tcPr>
            <w:tcW w:w="1208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C6DBAC" w14:textId="77777777" w:rsidR="0040210E" w:rsidRDefault="000D4E9E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BB3DBA"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E62F06" w14:textId="77777777" w:rsidR="0040210E" w:rsidRDefault="009B0EB7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</w:p>
        </w:tc>
      </w:tr>
      <w:tr w:rsidR="0040210E" w14:paraId="3507AD38" w14:textId="77777777" w:rsidTr="0040210E">
        <w:trPr>
          <w:trHeight w:hRule="exact" w:val="409"/>
        </w:trPr>
        <w:tc>
          <w:tcPr>
            <w:tcW w:w="2963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53547A" w14:textId="77777777" w:rsidR="0040210E" w:rsidRDefault="000D4E9E" w:rsidP="009B0EB7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BB3DBA">
              <w:rPr>
                <w:rFonts w:ascii="Arial" w:hAnsi="Arial"/>
              </w:rPr>
              <w:t>:</w:t>
            </w:r>
            <w:bookmarkStart w:id="3" w:name="Text5"/>
            <w:r w:rsidR="009B0EB7" w:rsidRPr="00990567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B0EB7" w:rsidRPr="00990567">
              <w:rPr>
                <w:rFonts w:ascii="Arial" w:hAnsi="Arial"/>
              </w:rPr>
              <w:instrText xml:space="preserve"> FORMTEXT </w:instrText>
            </w:r>
            <w:r w:rsidR="009B0EB7" w:rsidRPr="00990567">
              <w:rPr>
                <w:rFonts w:ascii="Arial" w:hAnsi="Arial"/>
              </w:rPr>
            </w:r>
            <w:r w:rsidR="009B0EB7" w:rsidRPr="00990567">
              <w:rPr>
                <w:rFonts w:ascii="Arial" w:hAnsi="Arial"/>
              </w:rPr>
              <w:fldChar w:fldCharType="separate"/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</w:rPr>
              <w:fldChar w:fldCharType="end"/>
            </w:r>
            <w:bookmarkEnd w:id="3"/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DCBF6A" w14:textId="77777777" w:rsidR="0040210E" w:rsidRDefault="000D4E9E" w:rsidP="009B0EB7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 w:rsidR="00BE4427">
              <w:rPr>
                <w:rFonts w:ascii="Arial" w:hAnsi="Arial"/>
                <w:lang w:val="bs-Cyrl-BA"/>
              </w:rPr>
              <w:t>кс</w:t>
            </w:r>
            <w:r w:rsidR="00BB3DBA">
              <w:rPr>
                <w:rFonts w:ascii="Arial" w:hAnsi="Arial"/>
              </w:rPr>
              <w:t>:</w:t>
            </w:r>
            <w:bookmarkStart w:id="4" w:name="Text6"/>
            <w:r w:rsidR="009B0EB7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9B0EB7">
              <w:rPr>
                <w:rFonts w:ascii="Arial" w:hAnsi="Arial"/>
              </w:rPr>
              <w:instrText xml:space="preserve"> FORMTEXT </w:instrText>
            </w:r>
            <w:r w:rsidR="009B0EB7">
              <w:rPr>
                <w:rFonts w:ascii="Arial" w:hAnsi="Arial"/>
              </w:rPr>
            </w:r>
            <w:r w:rsidR="009B0EB7">
              <w:rPr>
                <w:rFonts w:ascii="Arial" w:hAnsi="Arial"/>
              </w:rPr>
              <w:fldChar w:fldCharType="separate"/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</w:rPr>
              <w:fldChar w:fldCharType="end"/>
            </w:r>
            <w:bookmarkEnd w:id="4"/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  <w:r w:rsidR="00BB3DBA"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A7F8FC" w14:textId="77777777" w:rsidR="0040210E" w:rsidRDefault="000D4E9E" w:rsidP="00BE4427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BB3DBA">
              <w:rPr>
                <w:rFonts w:ascii="Arial" w:hAnsi="Arial"/>
              </w:rPr>
              <w:t>-</w:t>
            </w:r>
            <w:r w:rsidR="00BE4427">
              <w:rPr>
                <w:rFonts w:ascii="Arial" w:hAnsi="Arial"/>
                <w:lang w:val="bs-Latn-BA"/>
              </w:rPr>
              <w:t>mail</w:t>
            </w:r>
            <w:r w:rsidR="00BB3DBA">
              <w:rPr>
                <w:rFonts w:ascii="Arial" w:hAnsi="Arial"/>
              </w:rPr>
              <w:t>:</w:t>
            </w:r>
            <w:r w:rsidR="009B0EB7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9B0EB7">
              <w:rPr>
                <w:rFonts w:ascii="Arial" w:hAnsi="Arial"/>
              </w:rPr>
              <w:instrText xml:space="preserve"> FORMTEXT </w:instrText>
            </w:r>
            <w:r w:rsidR="009B0EB7">
              <w:rPr>
                <w:rFonts w:ascii="Arial" w:hAnsi="Arial"/>
              </w:rPr>
            </w:r>
            <w:r w:rsidR="009B0EB7">
              <w:rPr>
                <w:rFonts w:ascii="Arial" w:hAnsi="Arial"/>
              </w:rPr>
              <w:fldChar w:fldCharType="separate"/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</w:rPr>
              <w:fldChar w:fldCharType="end"/>
            </w:r>
            <w:bookmarkEnd w:id="5"/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</w:p>
        </w:tc>
      </w:tr>
      <w:tr w:rsidR="0040210E" w14:paraId="3AE59127" w14:textId="77777777" w:rsidTr="0040210E">
        <w:trPr>
          <w:trHeight w:hRule="exact" w:val="440"/>
        </w:trPr>
        <w:tc>
          <w:tcPr>
            <w:tcW w:w="9354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8D16BD" w14:textId="77777777" w:rsidR="0040210E" w:rsidRDefault="00BB3DBA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0D4E9E">
              <w:rPr>
                <w:rFonts w:ascii="Arial" w:hAnsi="Arial" w:cs="Arial"/>
                <w:b/>
              </w:rPr>
              <w:t>П</w:t>
            </w:r>
            <w:r w:rsidR="00F40210">
              <w:rPr>
                <w:rFonts w:ascii="Arial" w:hAnsi="Arial" w:cs="Arial"/>
                <w:b/>
                <w:lang w:val="bs-Cyrl-BA"/>
              </w:rPr>
              <w:t>РЕДСТАВ</w:t>
            </w:r>
            <w:r w:rsidR="000D4E9E">
              <w:rPr>
                <w:rFonts w:ascii="Arial" w:hAnsi="Arial" w:cs="Arial"/>
                <w:b/>
              </w:rPr>
              <w:t>НИК</w:t>
            </w:r>
          </w:p>
          <w:p w14:paraId="79ADF885" w14:textId="77777777" w:rsidR="0040210E" w:rsidRDefault="0040210E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23F870" w14:textId="77777777" w:rsidR="0040210E" w:rsidRDefault="00BB3DBA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58FE9D4E" w14:textId="77777777" w:rsidR="0040210E" w:rsidRDefault="0040210E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40210E" w14:paraId="6808E62C" w14:textId="77777777" w:rsidTr="00AA61DB">
        <w:trPr>
          <w:trHeight w:hRule="exact" w:val="803"/>
        </w:trPr>
        <w:tc>
          <w:tcPr>
            <w:tcW w:w="7372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FE5A84" w14:textId="77777777" w:rsidR="0040210E" w:rsidRDefault="000D4E9E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F40210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BB3DBA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BB3DBA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BB3DBA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BB3DBA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BB3DBA">
              <w:rPr>
                <w:rFonts w:ascii="Arial" w:hAnsi="Arial" w:cs="Arial"/>
                <w:lang w:val="pl-PL"/>
              </w:rPr>
              <w:t>)</w:t>
            </w:r>
          </w:p>
          <w:p w14:paraId="1FE32929" w14:textId="77777777" w:rsidR="0040210E" w:rsidRDefault="009B0EB7">
            <w:pPr>
              <w:spacing w:before="80" w:line="360" w:lineRule="auto"/>
              <w:jc w:val="both"/>
            </w:pPr>
            <w:r w:rsidRPr="00990567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990567">
              <w:rPr>
                <w:rFonts w:ascii="Arial" w:hAnsi="Arial" w:cs="Arial"/>
              </w:rPr>
              <w:instrText xml:space="preserve"> FORMTEXT </w:instrText>
            </w:r>
            <w:r w:rsidRPr="00990567">
              <w:rPr>
                <w:rFonts w:ascii="Arial" w:hAnsi="Arial" w:cs="Arial"/>
              </w:rPr>
            </w:r>
            <w:r w:rsidRPr="00990567">
              <w:rPr>
                <w:rFonts w:ascii="Arial" w:hAnsi="Arial" w:cs="Arial"/>
              </w:rPr>
              <w:fldChar w:fldCharType="separate"/>
            </w:r>
            <w:r w:rsidRPr="00990567">
              <w:rPr>
                <w:rFonts w:ascii="Arial" w:hAnsi="Arial" w:cs="Arial"/>
                <w:noProof/>
              </w:rPr>
              <w:t> </w:t>
            </w:r>
            <w:r w:rsidRPr="00990567">
              <w:rPr>
                <w:rFonts w:ascii="Arial" w:hAnsi="Arial" w:cs="Arial"/>
                <w:noProof/>
              </w:rPr>
              <w:t> </w:t>
            </w:r>
            <w:r w:rsidRPr="00990567">
              <w:rPr>
                <w:rFonts w:ascii="Arial" w:hAnsi="Arial" w:cs="Arial"/>
                <w:noProof/>
              </w:rPr>
              <w:t> </w:t>
            </w:r>
            <w:r w:rsidRPr="00990567">
              <w:rPr>
                <w:rFonts w:ascii="Arial" w:hAnsi="Arial" w:cs="Arial"/>
                <w:noProof/>
              </w:rPr>
              <w:t> </w:t>
            </w:r>
            <w:r w:rsidRPr="00990567">
              <w:rPr>
                <w:rFonts w:ascii="Arial" w:hAnsi="Arial" w:cs="Arial"/>
                <w:noProof/>
              </w:rPr>
              <w:t> </w:t>
            </w:r>
            <w:r w:rsidRPr="00990567">
              <w:rPr>
                <w:rFonts w:ascii="Arial" w:hAnsi="Arial" w:cs="Arial"/>
              </w:rPr>
              <w:fldChar w:fldCharType="end"/>
            </w:r>
            <w:bookmarkEnd w:id="6"/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AECE01" w14:textId="77777777" w:rsidR="0040210E" w:rsidRDefault="000D4E9E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BB3DBA">
              <w:rPr>
                <w:rFonts w:ascii="Arial" w:hAnsi="Arial" w:cs="Arial"/>
                <w:lang w:val="pl-PL"/>
              </w:rPr>
              <w:t>:</w:t>
            </w:r>
            <w:r w:rsidR="00C73539">
              <w:rPr>
                <w:rFonts w:ascii="Arial" w:hAnsi="Arial" w:cs="Arial"/>
                <w:lang w:val="pl-PL"/>
              </w:rPr>
              <w:t xml:space="preserve"> </w:t>
            </w:r>
          </w:p>
          <w:p w14:paraId="1521DA7A" w14:textId="77777777" w:rsidR="0040210E" w:rsidRDefault="00AA61DB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9B0EB7"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="009B0EB7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9B0EB7">
              <w:rPr>
                <w:rFonts w:ascii="Arial" w:hAnsi="Arial"/>
                <w:lang w:val="pl-PL"/>
              </w:rPr>
              <w:fldChar w:fldCharType="end"/>
            </w:r>
            <w:bookmarkEnd w:id="7"/>
            <w:r w:rsidR="000D4E9E">
              <w:rPr>
                <w:rFonts w:ascii="Arial" w:hAnsi="Arial"/>
                <w:lang w:val="pl-PL"/>
              </w:rPr>
              <w:t>доставља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се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уз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захтјев</w:t>
            </w:r>
          </w:p>
          <w:p w14:paraId="4EC73331" w14:textId="77777777" w:rsidR="0040210E" w:rsidRDefault="00BB3DBA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</w:t>
            </w:r>
          </w:p>
          <w:p w14:paraId="4B03B378" w14:textId="77777777" w:rsidR="0040210E" w:rsidRDefault="0040210E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A4414C" w14:paraId="2B4E4C4A" w14:textId="77777777" w:rsidTr="00A4414C">
        <w:trPr>
          <w:trHeight w:hRule="exact" w:val="320"/>
        </w:trPr>
        <w:tc>
          <w:tcPr>
            <w:tcW w:w="7372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730F2F" w14:textId="77777777" w:rsidR="00A4414C" w:rsidRDefault="00A4414C" w:rsidP="00A4414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311A58D0" w14:textId="77777777" w:rsidR="00A4414C" w:rsidRDefault="00A4414C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CDFC20" w14:textId="77777777" w:rsidR="00A4414C" w:rsidRDefault="00A4414C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40210E" w14:paraId="3B265397" w14:textId="77777777" w:rsidTr="0040210E">
        <w:trPr>
          <w:trHeight w:hRule="exact" w:val="618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D1859A" w14:textId="77777777" w:rsidR="0040210E" w:rsidRDefault="00BB3DBA">
            <w:pPr>
              <w:spacing w:before="12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4. </w:t>
            </w:r>
            <w:r w:rsidR="000D4E9E">
              <w:rPr>
                <w:rFonts w:ascii="Arial" w:hAnsi="Arial"/>
                <w:b/>
                <w:lang w:val="pl-PL"/>
              </w:rPr>
              <w:t>ВРСТА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/>
                <w:b/>
                <w:lang w:val="pl-PL"/>
              </w:rPr>
              <w:t>ПРОМЈЕНЕ</w:t>
            </w:r>
            <w:r>
              <w:rPr>
                <w:rFonts w:ascii="Arial" w:hAnsi="Arial"/>
                <w:b/>
                <w:lang w:val="pl-PL"/>
              </w:rPr>
              <w:t xml:space="preserve">: </w:t>
            </w:r>
            <w:r>
              <w:rPr>
                <w:rFonts w:ascii="Arial" w:hAnsi="Arial"/>
                <w:b/>
              </w:rPr>
              <w:t> </w:t>
            </w:r>
            <w:r w:rsidR="009B0EB7" w:rsidRPr="00990567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9B0EB7" w:rsidRPr="00990567">
              <w:rPr>
                <w:rFonts w:ascii="Arial" w:hAnsi="Arial"/>
              </w:rPr>
              <w:instrText xml:space="preserve"> FORMTEXT </w:instrText>
            </w:r>
            <w:r w:rsidR="009B0EB7" w:rsidRPr="00990567">
              <w:rPr>
                <w:rFonts w:ascii="Arial" w:hAnsi="Arial"/>
              </w:rPr>
            </w:r>
            <w:r w:rsidR="009B0EB7" w:rsidRPr="00990567">
              <w:rPr>
                <w:rFonts w:ascii="Arial" w:hAnsi="Arial"/>
              </w:rPr>
              <w:fldChar w:fldCharType="separate"/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  <w:noProof/>
              </w:rPr>
              <w:t> </w:t>
            </w:r>
            <w:r w:rsidR="009B0EB7" w:rsidRPr="00990567">
              <w:rPr>
                <w:rFonts w:ascii="Arial" w:hAnsi="Arial"/>
              </w:rPr>
              <w:fldChar w:fldCharType="end"/>
            </w:r>
            <w:bookmarkEnd w:id="8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  <w:p w14:paraId="01FF532B" w14:textId="77777777" w:rsidR="0040210E" w:rsidRDefault="0040210E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40210E" w14:paraId="643D3592" w14:textId="77777777" w:rsidTr="0040210E">
        <w:trPr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619FD3" w14:textId="77777777" w:rsidR="0040210E" w:rsidRDefault="00BB3DBA">
            <w:pPr>
              <w:spacing w:before="6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5. </w:t>
            </w:r>
            <w:r w:rsidR="00DB6846">
              <w:rPr>
                <w:rFonts w:ascii="Arial" w:hAnsi="Arial"/>
                <w:b/>
                <w:lang w:val="pl-PL"/>
              </w:rPr>
              <w:t>САДРЖ</w:t>
            </w:r>
            <w:r w:rsidR="00DB6846">
              <w:rPr>
                <w:rFonts w:ascii="Arial" w:hAnsi="Arial"/>
                <w:b/>
                <w:lang w:val="bs-Cyrl-BA"/>
              </w:rPr>
              <w:t>ИНА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0D4E9E">
              <w:rPr>
                <w:rFonts w:ascii="Arial" w:hAnsi="Arial"/>
                <w:b/>
                <w:lang w:val="pl-PL"/>
              </w:rPr>
              <w:t>ПРОМЈЕНЕ</w:t>
            </w:r>
          </w:p>
        </w:tc>
      </w:tr>
      <w:tr w:rsidR="0040210E" w14:paraId="0E27150C" w14:textId="77777777" w:rsidTr="0040210E">
        <w:trPr>
          <w:trHeight w:hRule="exact" w:val="1351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3D0CAA" w14:textId="77777777" w:rsidR="0040210E" w:rsidRDefault="000D4E9E">
            <w:pPr>
              <w:spacing w:after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ПОДАЦИ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КОЈЕ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ТРЕБА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ПРОМИЈЕНИТИ</w:t>
            </w:r>
            <w:r w:rsidR="00BB3DBA">
              <w:rPr>
                <w:rFonts w:ascii="Arial" w:hAnsi="Arial"/>
                <w:lang w:val="pl-PL"/>
              </w:rPr>
              <w:t>:</w:t>
            </w:r>
          </w:p>
          <w:p w14:paraId="101B9B72" w14:textId="77777777" w:rsidR="0040210E" w:rsidRDefault="009B0EB7">
            <w:pPr>
              <w:spacing w:after="120"/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</w:p>
        </w:tc>
      </w:tr>
      <w:tr w:rsidR="0040210E" w14:paraId="3B7B93D1" w14:textId="77777777" w:rsidTr="0040210E">
        <w:trPr>
          <w:trHeight w:hRule="exact" w:val="1428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5F1C6B" w14:textId="77777777" w:rsidR="0040210E" w:rsidRDefault="000D4E9E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ПРОМИЈЕЊЕНИ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ИЛИ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НОВИ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ПОДАЦИ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КОЈЕ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ТРЕБА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УПИСАТИ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РЕГИСТАР</w:t>
            </w:r>
            <w:r w:rsidR="00BB3DBA">
              <w:rPr>
                <w:rFonts w:ascii="Arial" w:hAnsi="Arial"/>
                <w:lang w:val="pl-PL"/>
              </w:rPr>
              <w:t>:</w:t>
            </w:r>
          </w:p>
          <w:p w14:paraId="37D1EB0C" w14:textId="77777777" w:rsidR="0040210E" w:rsidRDefault="009B0EB7">
            <w:pPr>
              <w:spacing w:before="120"/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</w:p>
          <w:p w14:paraId="0B32EB5A" w14:textId="77777777" w:rsidR="0040210E" w:rsidRDefault="0040210E">
            <w:pPr>
              <w:spacing w:before="120"/>
              <w:rPr>
                <w:rFonts w:ascii="Arial" w:hAnsi="Arial"/>
              </w:rPr>
            </w:pPr>
          </w:p>
        </w:tc>
      </w:tr>
      <w:tr w:rsidR="0040210E" w14:paraId="6530D407" w14:textId="77777777" w:rsidTr="0040210E">
        <w:trPr>
          <w:trHeight w:hRule="exact" w:val="405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E294A4" w14:textId="77777777" w:rsidR="0040210E" w:rsidRDefault="00BB3DBA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6. </w:t>
            </w:r>
            <w:r w:rsidR="000D4E9E">
              <w:rPr>
                <w:rFonts w:ascii="Arial" w:hAnsi="Arial"/>
                <w:b/>
              </w:rPr>
              <w:t>ПРИЛОЗИ</w:t>
            </w:r>
            <w:r>
              <w:rPr>
                <w:rFonts w:ascii="Arial" w:hAnsi="Arial"/>
                <w:b/>
              </w:rPr>
              <w:t xml:space="preserve"> </w:t>
            </w:r>
            <w:r w:rsidR="000D4E9E">
              <w:rPr>
                <w:rFonts w:ascii="Arial" w:hAnsi="Arial"/>
                <w:b/>
              </w:rPr>
              <w:t>УЗ</w:t>
            </w:r>
            <w:r>
              <w:rPr>
                <w:rFonts w:ascii="Arial" w:hAnsi="Arial"/>
                <w:b/>
              </w:rPr>
              <w:t xml:space="preserve"> </w:t>
            </w:r>
            <w:r w:rsidR="000D4E9E">
              <w:rPr>
                <w:rFonts w:ascii="Arial" w:hAnsi="Arial"/>
                <w:b/>
              </w:rPr>
              <w:t>ЗАХТЈЕВ</w:t>
            </w:r>
          </w:p>
          <w:p w14:paraId="256D17A5" w14:textId="77777777" w:rsidR="0040210E" w:rsidRDefault="0040210E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40210E" w14:paraId="2C0D6140" w14:textId="77777777" w:rsidTr="0040210E">
        <w:trPr>
          <w:trHeight w:hRule="exact" w:val="986"/>
        </w:trPr>
        <w:tc>
          <w:tcPr>
            <w:tcW w:w="5033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430E80" w14:textId="77777777" w:rsidR="0040210E" w:rsidRDefault="00604BB8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</w:t>
            </w:r>
            <w:r w:rsidR="009B0EB7"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9B0EB7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9B0EB7">
              <w:rPr>
                <w:rFonts w:ascii="Arial" w:hAnsi="Arial"/>
                <w:lang w:val="pl-PL"/>
              </w:rPr>
              <w:fldChar w:fldCharType="end"/>
            </w:r>
            <w:bookmarkEnd w:id="11"/>
            <w:r>
              <w:rPr>
                <w:rFonts w:ascii="Arial" w:hAnsi="Arial"/>
                <w:lang w:val="pl-PL"/>
              </w:rPr>
              <w:t xml:space="preserve">    </w:t>
            </w:r>
            <w:r w:rsidR="000D4E9E">
              <w:rPr>
                <w:rFonts w:ascii="Arial" w:hAnsi="Arial"/>
                <w:lang w:val="pl-PL"/>
              </w:rPr>
              <w:t>доказ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о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правно</w:t>
            </w:r>
            <w:r w:rsidR="0085783C">
              <w:rPr>
                <w:rFonts w:ascii="Arial" w:hAnsi="Arial"/>
                <w:lang w:val="pl-PL"/>
              </w:rPr>
              <w:t>м основу</w:t>
            </w:r>
            <w:r w:rsidR="00BB3DBA"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промјене</w:t>
            </w:r>
            <w:r w:rsidR="00BB3DBA">
              <w:rPr>
                <w:rFonts w:ascii="Arial" w:hAnsi="Arial"/>
                <w:lang w:val="pl-PL"/>
              </w:rPr>
              <w:t xml:space="preserve">                     </w:t>
            </w:r>
          </w:p>
          <w:p w14:paraId="309004F1" w14:textId="77777777" w:rsidR="0040210E" w:rsidRDefault="00BB3DBA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     </w:t>
            </w:r>
          </w:p>
        </w:tc>
        <w:tc>
          <w:tcPr>
            <w:tcW w:w="5033" w:type="dxa"/>
            <w:gridSpan w:val="4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01A4D1F" w14:textId="77777777" w:rsidR="0040210E" w:rsidRDefault="00BB3DBA">
            <w:pPr>
              <w:spacing w:before="100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Уписати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врсту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0D4E9E">
              <w:rPr>
                <w:rFonts w:ascii="Arial" w:hAnsi="Arial"/>
                <w:lang w:val="pl-PL"/>
              </w:rPr>
              <w:t>доказа</w:t>
            </w:r>
            <w:r>
              <w:rPr>
                <w:rFonts w:ascii="Arial" w:hAnsi="Arial"/>
                <w:lang w:val="pl-PL"/>
              </w:rPr>
              <w:t>:</w:t>
            </w:r>
            <w:r w:rsidR="009B0EB7"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9B0EB7">
              <w:rPr>
                <w:rFonts w:ascii="Arial" w:hAnsi="Arial"/>
                <w:lang w:val="pl-PL"/>
              </w:rPr>
              <w:instrText xml:space="preserve"> FORMTEXT </w:instrText>
            </w:r>
            <w:r w:rsidR="009B0EB7">
              <w:rPr>
                <w:rFonts w:ascii="Arial" w:hAnsi="Arial"/>
                <w:lang w:val="pl-PL"/>
              </w:rPr>
            </w:r>
            <w:r w:rsidR="009B0EB7">
              <w:rPr>
                <w:rFonts w:ascii="Arial" w:hAnsi="Arial"/>
                <w:lang w:val="pl-PL"/>
              </w:rPr>
              <w:fldChar w:fldCharType="separate"/>
            </w:r>
            <w:r w:rsidR="009B0EB7">
              <w:rPr>
                <w:rFonts w:ascii="Arial" w:hAnsi="Arial"/>
                <w:noProof/>
                <w:lang w:val="pl-PL"/>
              </w:rPr>
              <w:t> </w:t>
            </w:r>
            <w:r w:rsidR="009B0EB7">
              <w:rPr>
                <w:rFonts w:ascii="Arial" w:hAnsi="Arial"/>
                <w:noProof/>
                <w:lang w:val="pl-PL"/>
              </w:rPr>
              <w:t> </w:t>
            </w:r>
            <w:r w:rsidR="009B0EB7">
              <w:rPr>
                <w:rFonts w:ascii="Arial" w:hAnsi="Arial"/>
                <w:noProof/>
                <w:lang w:val="pl-PL"/>
              </w:rPr>
              <w:t> </w:t>
            </w:r>
            <w:r w:rsidR="009B0EB7">
              <w:rPr>
                <w:rFonts w:ascii="Arial" w:hAnsi="Arial"/>
                <w:noProof/>
                <w:lang w:val="pl-PL"/>
              </w:rPr>
              <w:t> </w:t>
            </w:r>
            <w:r w:rsidR="009B0EB7">
              <w:rPr>
                <w:rFonts w:ascii="Arial" w:hAnsi="Arial"/>
                <w:noProof/>
                <w:lang w:val="pl-PL"/>
              </w:rPr>
              <w:t> </w:t>
            </w:r>
            <w:r w:rsidR="009B0EB7">
              <w:rPr>
                <w:rFonts w:ascii="Arial" w:hAnsi="Arial"/>
                <w:lang w:val="pl-PL"/>
              </w:rPr>
              <w:fldChar w:fldCharType="end"/>
            </w:r>
            <w:bookmarkEnd w:id="12"/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</w:tbl>
    <w:p w14:paraId="18589690" w14:textId="77777777" w:rsidR="0040210E" w:rsidRDefault="0040210E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40210E" w14:paraId="7FC75643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E2A3" w14:textId="77777777" w:rsidR="0040210E" w:rsidRDefault="000D4E9E">
            <w:r>
              <w:rPr>
                <w:rFonts w:ascii="Arial" w:hAnsi="Arial"/>
                <w:i/>
              </w:rPr>
              <w:t>Референтни</w:t>
            </w:r>
            <w:r w:rsidR="00BB3DBA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BB3DBA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BB3DBA">
              <w:rPr>
                <w:rFonts w:ascii="Arial" w:hAnsi="Arial"/>
                <w:i/>
              </w:rPr>
              <w:t>:</w:t>
            </w:r>
            <w:r w:rsidR="00BB3DBA">
              <w:rPr>
                <w:rFonts w:ascii="Arial" w:hAnsi="Arial"/>
              </w:rPr>
              <w:t xml:space="preserve"> 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BB3DBA">
              <w:rPr>
                <w:rFonts w:ascii="Arial" w:hAnsi="Arial"/>
              </w:rPr>
              <w:t> </w:t>
            </w:r>
            <w:r w:rsidR="009B0EB7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9B0EB7">
              <w:rPr>
                <w:rFonts w:ascii="Arial" w:hAnsi="Arial"/>
              </w:rPr>
              <w:instrText xml:space="preserve"> FORMTEXT </w:instrText>
            </w:r>
            <w:r w:rsidR="009B0EB7">
              <w:rPr>
                <w:rFonts w:ascii="Arial" w:hAnsi="Arial"/>
              </w:rPr>
            </w:r>
            <w:r w:rsidR="009B0EB7">
              <w:rPr>
                <w:rFonts w:ascii="Arial" w:hAnsi="Arial"/>
              </w:rPr>
              <w:fldChar w:fldCharType="separate"/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  <w:noProof/>
              </w:rPr>
              <w:t> </w:t>
            </w:r>
            <w:r w:rsidR="009B0EB7">
              <w:rPr>
                <w:rFonts w:ascii="Arial" w:hAnsi="Arial"/>
              </w:rPr>
              <w:fldChar w:fldCharType="end"/>
            </w:r>
            <w:bookmarkEnd w:id="13"/>
          </w:p>
        </w:tc>
      </w:tr>
    </w:tbl>
    <w:p w14:paraId="1D453A62" w14:textId="77777777" w:rsidR="0040210E" w:rsidRDefault="0040210E">
      <w:pPr>
        <w:rPr>
          <w:rFonts w:ascii="Arial" w:hAnsi="Arial"/>
        </w:rPr>
      </w:pPr>
    </w:p>
    <w:p w14:paraId="03DD86C4" w14:textId="77777777" w:rsidR="0040210E" w:rsidRDefault="00A4414C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18DBA7" wp14:editId="72AF5DF9">
                <wp:simplePos x="0" y="0"/>
                <wp:positionH relativeFrom="column">
                  <wp:posOffset>4320540</wp:posOffset>
                </wp:positionH>
                <wp:positionV relativeFrom="paragraph">
                  <wp:posOffset>109855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95428" id="Line 27" o:spid="_x0000_s1026" style="position:absolute;margin-left:340.2pt;margin-top:8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Nx7ArneAAAACQEAAA8AAABkcnMvZG93bnJl&#10;di54bWxMj8FOwzAMhu9IvENkJG4sHUyjK00nQBpcuGxsQrtljdcUGqck2VbeHu8ER/v/9PtzOR9c&#10;J44YYutJwXiUgUCqvWmpUbB+X9zkIGLSZHTnCRX8YIR5dXlR6sL4Ey3xuEqN4BKKhVZgU+oLKWNt&#10;0ek48j0SZ3sfnE48hkaaoE9c7jp5m2VT6XRLfMHqHp8t1l+rg1OwjeOXt1dX6/1T//m92S5sSB9W&#10;qeur4fEBRMIh/cFw1md1qNhp5w9kougUTPNswigH93cgGJjl+QzE7ryYgKxK+f+D6hc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cewK5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</w:p>
    <w:p w14:paraId="6487B36A" w14:textId="77777777" w:rsidR="0040210E" w:rsidRDefault="002E1710">
      <w:pPr>
        <w:ind w:left="6480"/>
      </w:pPr>
      <w:r>
        <w:rPr>
          <w:rFonts w:ascii="Arial" w:hAnsi="Arial"/>
          <w:sz w:val="16"/>
          <w:lang w:val="pl-PL"/>
        </w:rPr>
        <w:t xml:space="preserve">        </w:t>
      </w:r>
      <w:r w:rsidR="000D4E9E">
        <w:rPr>
          <w:rFonts w:ascii="Arial" w:hAnsi="Arial"/>
          <w:sz w:val="16"/>
          <w:lang w:val="pl-PL"/>
        </w:rPr>
        <w:t>Потпис</w:t>
      </w:r>
      <w:r w:rsidR="00BB3DBA">
        <w:rPr>
          <w:rFonts w:ascii="Arial" w:hAnsi="Arial"/>
          <w:sz w:val="16"/>
          <w:lang w:val="pl-PL"/>
        </w:rPr>
        <w:t xml:space="preserve"> </w:t>
      </w:r>
      <w:r w:rsidR="000D4E9E">
        <w:rPr>
          <w:rFonts w:ascii="Arial" w:hAnsi="Arial"/>
          <w:sz w:val="16"/>
          <w:lang w:val="pl-PL"/>
        </w:rPr>
        <w:t>и</w:t>
      </w:r>
      <w:r w:rsidR="00BB3DBA">
        <w:rPr>
          <w:rFonts w:ascii="Arial" w:hAnsi="Arial"/>
          <w:sz w:val="16"/>
          <w:lang w:val="pl-PL"/>
        </w:rPr>
        <w:t>/</w:t>
      </w:r>
      <w:r w:rsidR="000D4E9E">
        <w:rPr>
          <w:rFonts w:ascii="Arial" w:hAnsi="Arial"/>
          <w:sz w:val="16"/>
          <w:lang w:val="pl-PL"/>
        </w:rPr>
        <w:t>или</w:t>
      </w:r>
      <w:r w:rsidR="00BB3DBA">
        <w:rPr>
          <w:rFonts w:ascii="Arial" w:hAnsi="Arial"/>
          <w:sz w:val="16"/>
          <w:lang w:val="pl-PL"/>
        </w:rPr>
        <w:t xml:space="preserve"> </w:t>
      </w:r>
      <w:r w:rsidR="000D4E9E">
        <w:rPr>
          <w:rFonts w:ascii="Arial" w:hAnsi="Arial"/>
          <w:sz w:val="16"/>
          <w:lang w:val="pl-PL"/>
        </w:rPr>
        <w:t>печат</w:t>
      </w:r>
      <w:r w:rsidR="00BB3DBA">
        <w:rPr>
          <w:rFonts w:ascii="Arial" w:hAnsi="Arial"/>
          <w:sz w:val="16"/>
          <w:lang w:val="pl-PL"/>
        </w:rPr>
        <w:t xml:space="preserve"> </w:t>
      </w:r>
      <w:r w:rsidR="000D4E9E">
        <w:rPr>
          <w:rFonts w:ascii="Arial" w:hAnsi="Arial"/>
          <w:sz w:val="16"/>
          <w:lang w:val="pl-PL"/>
        </w:rPr>
        <w:t>подносиоца</w:t>
      </w:r>
      <w:r w:rsidR="00BB3DBA">
        <w:rPr>
          <w:rFonts w:ascii="Arial" w:hAnsi="Arial"/>
          <w:sz w:val="16"/>
          <w:lang w:val="pl-PL"/>
        </w:rPr>
        <w:t xml:space="preserve"> </w:t>
      </w:r>
      <w:r w:rsidR="000D4E9E">
        <w:rPr>
          <w:rFonts w:ascii="Arial" w:hAnsi="Arial"/>
          <w:sz w:val="16"/>
          <w:lang w:val="pl-PL"/>
        </w:rPr>
        <w:t>пријаве</w:t>
      </w:r>
    </w:p>
    <w:p w14:paraId="44FADBC6" w14:textId="77777777" w:rsidR="0040210E" w:rsidRDefault="0040210E">
      <w:pPr>
        <w:ind w:left="6480" w:firstLine="720"/>
        <w:rPr>
          <w:rFonts w:ascii="Arial" w:hAnsi="Arial"/>
          <w:sz w:val="16"/>
          <w:lang w:val="pl-PL"/>
        </w:rPr>
      </w:pPr>
    </w:p>
    <w:p w14:paraId="66CE14D7" w14:textId="77777777" w:rsidR="0040210E" w:rsidRDefault="0040210E">
      <w:pPr>
        <w:rPr>
          <w:rFonts w:ascii="Arial" w:hAnsi="Arial"/>
          <w:sz w:val="16"/>
          <w:lang w:val="pl-PL"/>
        </w:rPr>
      </w:pPr>
    </w:p>
    <w:p w14:paraId="0B027B1D" w14:textId="77777777" w:rsidR="0040210E" w:rsidRDefault="00A4414C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B4FE29" wp14:editId="56874987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C062D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939B670" w14:textId="77777777" w:rsidR="0040210E" w:rsidRDefault="00BB3DBA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 w:rsidR="000D4E9E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0D4E9E">
        <w:rPr>
          <w:rFonts w:ascii="Arial" w:hAnsi="Arial"/>
          <w:sz w:val="16"/>
        </w:rPr>
        <w:t>ИНСТИТУТ</w:t>
      </w:r>
    </w:p>
    <w:sectPr w:rsidR="0040210E" w:rsidSect="00A046BC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3794D" w14:textId="77777777" w:rsidR="00A046BC" w:rsidRDefault="00A046BC" w:rsidP="0040210E">
      <w:r>
        <w:separator/>
      </w:r>
    </w:p>
  </w:endnote>
  <w:endnote w:type="continuationSeparator" w:id="0">
    <w:p w14:paraId="58EA0F19" w14:textId="77777777" w:rsidR="00A046BC" w:rsidRDefault="00A046BC" w:rsidP="0040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1EA0A" w14:textId="77777777" w:rsidR="0040210E" w:rsidRDefault="0040210E">
    <w:pPr>
      <w:pStyle w:val="Podnoje"/>
      <w:rPr>
        <w:rFonts w:ascii="Switzerland BH" w:hAnsi="Switzerland BH"/>
        <w:sz w:val="16"/>
      </w:rPr>
    </w:pPr>
  </w:p>
  <w:p w14:paraId="518C3CAD" w14:textId="77777777" w:rsidR="0040210E" w:rsidRDefault="0040210E">
    <w:pPr>
      <w:pStyle w:val="Podnoje"/>
      <w:rPr>
        <w:rFonts w:ascii="Arial" w:hAnsi="Arial"/>
        <w:sz w:val="12"/>
      </w:rPr>
    </w:pPr>
  </w:p>
  <w:p w14:paraId="0C0097C9" w14:textId="77777777" w:rsidR="0040210E" w:rsidRDefault="0040210E">
    <w:pPr>
      <w:pStyle w:val="Podnoje"/>
      <w:rPr>
        <w:rFonts w:ascii="Arial" w:hAnsi="Arial"/>
        <w:sz w:val="12"/>
      </w:rPr>
    </w:pPr>
  </w:p>
  <w:p w14:paraId="0DCBB2D2" w14:textId="77777777" w:rsidR="0040210E" w:rsidRDefault="0040210E">
    <w:pPr>
      <w:pStyle w:val="Podnoje"/>
      <w:rPr>
        <w:rFonts w:ascii="Arial" w:hAnsi="Arial"/>
        <w:sz w:val="12"/>
      </w:rPr>
    </w:pPr>
  </w:p>
  <w:p w14:paraId="5A97C9A0" w14:textId="77777777" w:rsidR="0040210E" w:rsidRDefault="0040210E">
    <w:pPr>
      <w:pStyle w:val="Podnoje"/>
    </w:pPr>
    <w:r>
      <w:rPr>
        <w:rFonts w:ascii="Arial" w:hAnsi="Arial"/>
        <w:sz w:val="12"/>
      </w:rPr>
      <w:t>P 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B852B" w14:textId="77777777" w:rsidR="00A046BC" w:rsidRDefault="00A046BC" w:rsidP="0040210E">
      <w:r w:rsidRPr="0040210E">
        <w:rPr>
          <w:color w:val="000000"/>
        </w:rPr>
        <w:separator/>
      </w:r>
    </w:p>
  </w:footnote>
  <w:footnote w:type="continuationSeparator" w:id="0">
    <w:p w14:paraId="795CEE67" w14:textId="77777777" w:rsidR="00A046BC" w:rsidRDefault="00A046BC" w:rsidP="00402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A4A9E" w14:textId="77777777" w:rsidR="0040210E" w:rsidRDefault="00A4414C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466C796" wp14:editId="760365EF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Full" w:cryptAlgorithmClass="hash" w:cryptAlgorithmType="typeAny" w:cryptAlgorithmSid="4" w:cryptSpinCount="100000" w:hash="rLySI6WKgEtq+pnK9F//cNcqZf4=" w:salt="3ZNOsOt11ZwjL4+0kma5GQ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10E"/>
    <w:rsid w:val="000B40C4"/>
    <w:rsid w:val="000B4850"/>
    <w:rsid w:val="000D4E9E"/>
    <w:rsid w:val="000D61B7"/>
    <w:rsid w:val="001A0F70"/>
    <w:rsid w:val="002A2C03"/>
    <w:rsid w:val="002E1710"/>
    <w:rsid w:val="003B6CB0"/>
    <w:rsid w:val="003C5993"/>
    <w:rsid w:val="0040210E"/>
    <w:rsid w:val="005007EA"/>
    <w:rsid w:val="005F3E40"/>
    <w:rsid w:val="00604BB8"/>
    <w:rsid w:val="00661DCA"/>
    <w:rsid w:val="007F206F"/>
    <w:rsid w:val="0085783C"/>
    <w:rsid w:val="00931FFB"/>
    <w:rsid w:val="00990567"/>
    <w:rsid w:val="009B0EB7"/>
    <w:rsid w:val="009F2179"/>
    <w:rsid w:val="00A046BC"/>
    <w:rsid w:val="00A4414C"/>
    <w:rsid w:val="00AA61DB"/>
    <w:rsid w:val="00BB3DBA"/>
    <w:rsid w:val="00BE4427"/>
    <w:rsid w:val="00C363B6"/>
    <w:rsid w:val="00C4301A"/>
    <w:rsid w:val="00C73539"/>
    <w:rsid w:val="00CE702F"/>
    <w:rsid w:val="00CF2E55"/>
    <w:rsid w:val="00D219B2"/>
    <w:rsid w:val="00D60215"/>
    <w:rsid w:val="00D64074"/>
    <w:rsid w:val="00DA4FAA"/>
    <w:rsid w:val="00DB6846"/>
    <w:rsid w:val="00DD56F8"/>
    <w:rsid w:val="00E13C2D"/>
    <w:rsid w:val="00ED7DC5"/>
    <w:rsid w:val="00F240EC"/>
    <w:rsid w:val="00F4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8F5D"/>
  <w15:docId w15:val="{6C4D0F97-B33C-44D3-9982-52E625DA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0210E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0210E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40210E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40210E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402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2010-09-01T07:40:00Z</cp:lastPrinted>
  <dcterms:created xsi:type="dcterms:W3CDTF">2024-04-04T06:50:00Z</dcterms:created>
  <dcterms:modified xsi:type="dcterms:W3CDTF">2024-04-04T06:50:00Z</dcterms:modified>
</cp:coreProperties>
</file>