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ECF4F" w14:textId="77777777" w:rsidR="00485FCA" w:rsidRDefault="00485FCA">
      <w:pPr>
        <w:jc w:val="center"/>
        <w:rPr>
          <w:rFonts w:ascii="Arial" w:hAnsi="Arial"/>
          <w:b/>
        </w:rPr>
      </w:pPr>
    </w:p>
    <w:p w14:paraId="0063DA40" w14:textId="77777777" w:rsidR="00485FCA" w:rsidRDefault="00485FCA">
      <w:pPr>
        <w:jc w:val="center"/>
        <w:rPr>
          <w:rFonts w:ascii="Arial" w:hAnsi="Arial"/>
          <w:b/>
        </w:rPr>
      </w:pPr>
    </w:p>
    <w:p w14:paraId="11B886D8" w14:textId="77777777" w:rsidR="00485FCA" w:rsidRDefault="00081F5E">
      <w:pPr>
        <w:jc w:val="center"/>
      </w:pPr>
      <w:r>
        <w:rPr>
          <w:rFonts w:ascii="Arial" w:hAnsi="Arial"/>
          <w:b/>
        </w:rPr>
        <w:t>ANNEX 4: PCT APPLICATIONS DETAILS</w:t>
      </w:r>
    </w:p>
    <w:p w14:paraId="6F19CBC8" w14:textId="77777777" w:rsidR="00485FCA" w:rsidRDefault="00485FCA">
      <w:pPr>
        <w:rPr>
          <w:rFonts w:ascii="Arial" w:hAnsi="Arial"/>
        </w:rPr>
      </w:pPr>
    </w:p>
    <w:p w14:paraId="4BABB285" w14:textId="77777777" w:rsidR="00485FCA" w:rsidRDefault="00081F5E">
      <w:r>
        <w:rPr>
          <w:rFonts w:ascii="Arial" w:hAnsi="Arial"/>
          <w:b/>
        </w:rPr>
        <w:t>For applicant use only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4570"/>
        <w:gridCol w:w="425"/>
        <w:gridCol w:w="3969"/>
        <w:gridCol w:w="675"/>
      </w:tblGrid>
      <w:tr w:rsidR="00485FCA" w14:paraId="4E73F3BC" w14:textId="77777777">
        <w:trPr>
          <w:trHeight w:hRule="exact" w:val="540"/>
        </w:trPr>
        <w:tc>
          <w:tcPr>
            <w:tcW w:w="10065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EC75E8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 xml:space="preserve">AGENT'S </w:t>
            </w:r>
            <w:smartTag w:uri="urn:schemas-microsoft-com:office:smarttags" w:element="stockticker">
              <w:r>
                <w:rPr>
                  <w:rFonts w:ascii="Arial" w:hAnsi="Arial"/>
                  <w:b/>
                </w:rPr>
                <w:t>FILE</w:t>
              </w:r>
            </w:smartTag>
            <w:r>
              <w:rPr>
                <w:rFonts w:ascii="Arial" w:hAnsi="Arial"/>
                <w:b/>
              </w:rPr>
              <w:t xml:space="preserve"> REFERENCE (as given in form P - 01) 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4A5602" w:rsidRPr="00DF1F07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5602" w:rsidRPr="00DF1F07">
              <w:rPr>
                <w:rFonts w:ascii="Arial" w:hAnsi="Arial"/>
              </w:rPr>
              <w:instrText xml:space="preserve"> FORMTEXT </w:instrText>
            </w:r>
            <w:r w:rsidR="004A5602" w:rsidRPr="00DF1F07">
              <w:rPr>
                <w:rFonts w:ascii="Arial" w:hAnsi="Arial"/>
              </w:rPr>
            </w:r>
            <w:r w:rsidR="004A5602" w:rsidRPr="00DF1F07">
              <w:rPr>
                <w:rFonts w:ascii="Arial" w:hAnsi="Arial"/>
              </w:rPr>
              <w:fldChar w:fldCharType="separate"/>
            </w:r>
            <w:r w:rsidR="004A5602">
              <w:rPr>
                <w:rFonts w:ascii="Arial" w:hAnsi="Arial"/>
              </w:rPr>
              <w:t> </w:t>
            </w:r>
            <w:r w:rsidR="004A5602">
              <w:rPr>
                <w:rFonts w:ascii="Arial" w:hAnsi="Arial"/>
              </w:rPr>
              <w:t> </w:t>
            </w:r>
            <w:r w:rsidR="004A5602">
              <w:rPr>
                <w:rFonts w:ascii="Arial" w:hAnsi="Arial"/>
              </w:rPr>
              <w:t> </w:t>
            </w:r>
            <w:r w:rsidR="004A5602">
              <w:rPr>
                <w:rFonts w:ascii="Arial" w:hAnsi="Arial"/>
              </w:rPr>
              <w:t> </w:t>
            </w:r>
            <w:r w:rsidR="004A5602">
              <w:rPr>
                <w:rFonts w:ascii="Arial" w:hAnsi="Arial"/>
              </w:rPr>
              <w:t> </w:t>
            </w:r>
            <w:r w:rsidR="004A5602" w:rsidRPr="00DF1F07">
              <w:rPr>
                <w:rFonts w:ascii="Arial" w:hAnsi="Arial"/>
              </w:rPr>
              <w:fldChar w:fldCharType="end"/>
            </w:r>
          </w:p>
        </w:tc>
      </w:tr>
      <w:tr w:rsidR="00485FCA" w14:paraId="3BB5A9CE" w14:textId="77777777">
        <w:trPr>
          <w:cantSplit/>
          <w:trHeight w:hRule="exact" w:val="540"/>
        </w:trPr>
        <w:tc>
          <w:tcPr>
            <w:tcW w:w="9390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5A64D0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1. PCT REQUEST</w:t>
            </w:r>
          </w:p>
        </w:tc>
        <w:tc>
          <w:tcPr>
            <w:tcW w:w="67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DA6086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(86)</w:t>
            </w:r>
          </w:p>
        </w:tc>
      </w:tr>
      <w:tr w:rsidR="00485FCA" w14:paraId="2D9FA8D8" w14:textId="77777777"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40155C" w14:textId="77777777" w:rsidR="00485FCA" w:rsidRDefault="00081F5E" w:rsidP="00EF1069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Application No.: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582804" w:rsidRPr="00DF1F07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82804" w:rsidRPr="00DF1F07">
              <w:rPr>
                <w:rFonts w:ascii="Arial" w:hAnsi="Arial"/>
              </w:rPr>
              <w:instrText xml:space="preserve"> FORMTEXT </w:instrText>
            </w:r>
            <w:r w:rsidR="00582804" w:rsidRPr="00DF1F07">
              <w:rPr>
                <w:rFonts w:ascii="Arial" w:hAnsi="Arial"/>
              </w:rPr>
            </w:r>
            <w:r w:rsidR="00582804" w:rsidRPr="00DF1F07">
              <w:rPr>
                <w:rFonts w:ascii="Arial" w:hAnsi="Arial"/>
              </w:rPr>
              <w:fldChar w:fldCharType="separate"/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582804" w:rsidRPr="00DF1F07"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8035E1" w14:textId="77777777"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(21)</w:t>
            </w:r>
          </w:p>
        </w:tc>
      </w:tr>
      <w:tr w:rsidR="00485FCA" w14:paraId="69C1778C" w14:textId="77777777"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11D3178" w14:textId="77777777" w:rsidR="00485FCA" w:rsidRDefault="00081F5E" w:rsidP="00EF1069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Filing Date: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B23259">
              <w:rPr>
                <w:rFonts w:ascii="Arial" w:hAnsi="Arial"/>
                <w:b/>
              </w:rPr>
              <w:t xml:space="preserve">   </w:t>
            </w:r>
            <w:r w:rsidR="00B23259" w:rsidRPr="00DF1F07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23259" w:rsidRPr="00DF1F07">
              <w:rPr>
                <w:rFonts w:ascii="Arial" w:hAnsi="Arial"/>
              </w:rPr>
              <w:instrText xml:space="preserve"> FORMTEXT </w:instrText>
            </w:r>
            <w:r w:rsidR="00B23259" w:rsidRPr="00DF1F07">
              <w:rPr>
                <w:rFonts w:ascii="Arial" w:hAnsi="Arial"/>
              </w:rPr>
            </w:r>
            <w:r w:rsidR="00B23259" w:rsidRPr="00DF1F07">
              <w:rPr>
                <w:rFonts w:ascii="Arial" w:hAnsi="Arial"/>
              </w:rPr>
              <w:fldChar w:fldCharType="separate"/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B23259" w:rsidRPr="00DF1F07"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FFC1FA" w14:textId="77777777"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(22)</w:t>
            </w:r>
          </w:p>
        </w:tc>
      </w:tr>
      <w:tr w:rsidR="00485FCA" w14:paraId="0644C2AC" w14:textId="77777777">
        <w:trPr>
          <w:cantSplit/>
          <w:trHeight w:hRule="exact" w:val="540"/>
        </w:trPr>
        <w:tc>
          <w:tcPr>
            <w:tcW w:w="9390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E142CFF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2. INTERNATIONAL APPLICATION PUBLISHED UNDER THE PCT</w:t>
            </w:r>
          </w:p>
        </w:tc>
        <w:tc>
          <w:tcPr>
            <w:tcW w:w="67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70F0522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(87)</w:t>
            </w:r>
          </w:p>
        </w:tc>
      </w:tr>
      <w:tr w:rsidR="00485FCA" w14:paraId="44502223" w14:textId="77777777"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ECE161" w14:textId="77777777" w:rsidR="00485FCA" w:rsidRDefault="00081F5E" w:rsidP="00EF1069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publication number: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B23259" w:rsidRPr="00DF1F07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23259" w:rsidRPr="00DF1F07">
              <w:rPr>
                <w:rFonts w:ascii="Arial" w:hAnsi="Arial"/>
              </w:rPr>
              <w:instrText xml:space="preserve"> FORMTEXT </w:instrText>
            </w:r>
            <w:r w:rsidR="00B23259" w:rsidRPr="00DF1F07">
              <w:rPr>
                <w:rFonts w:ascii="Arial" w:hAnsi="Arial"/>
              </w:rPr>
            </w:r>
            <w:r w:rsidR="00B23259" w:rsidRPr="00DF1F07">
              <w:rPr>
                <w:rFonts w:ascii="Arial" w:hAnsi="Arial"/>
              </w:rPr>
              <w:fldChar w:fldCharType="separate"/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B23259" w:rsidRPr="00DF1F07">
              <w:rPr>
                <w:rFonts w:ascii="Arial" w:hAnsi="Arial"/>
              </w:rPr>
              <w:fldChar w:fldCharType="end"/>
            </w:r>
            <w:bookmarkEnd w:id="2"/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88F161D" w14:textId="77777777"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(11)</w:t>
            </w:r>
          </w:p>
        </w:tc>
      </w:tr>
      <w:tr w:rsidR="00485FCA" w14:paraId="3E05A6F3" w14:textId="77777777"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13A7D1E" w14:textId="77777777" w:rsidR="00485FCA" w:rsidRDefault="00081F5E" w:rsidP="00EF1069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publication date: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B23259">
              <w:rPr>
                <w:rFonts w:ascii="Arial" w:hAnsi="Arial"/>
                <w:b/>
              </w:rPr>
              <w:t xml:space="preserve">   </w:t>
            </w:r>
            <w:r w:rsidR="00B23259" w:rsidRPr="00DF1F07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B23259" w:rsidRPr="00DF1F07">
              <w:rPr>
                <w:rFonts w:ascii="Arial" w:hAnsi="Arial"/>
              </w:rPr>
              <w:instrText xml:space="preserve"> FORMTEXT </w:instrText>
            </w:r>
            <w:r w:rsidR="00B23259" w:rsidRPr="00DF1F07">
              <w:rPr>
                <w:rFonts w:ascii="Arial" w:hAnsi="Arial"/>
              </w:rPr>
            </w:r>
            <w:r w:rsidR="00B23259" w:rsidRPr="00DF1F07">
              <w:rPr>
                <w:rFonts w:ascii="Arial" w:hAnsi="Arial"/>
              </w:rPr>
              <w:fldChar w:fldCharType="separate"/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EF1069">
              <w:rPr>
                <w:rFonts w:ascii="Arial" w:hAnsi="Arial"/>
              </w:rPr>
              <w:t> </w:t>
            </w:r>
            <w:r w:rsidR="00B23259" w:rsidRPr="00DF1F07"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DED106" w14:textId="77777777"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(43)</w:t>
            </w:r>
          </w:p>
        </w:tc>
      </w:tr>
      <w:tr w:rsidR="00485FCA" w14:paraId="476F2446" w14:textId="77777777">
        <w:trPr>
          <w:cantSplit/>
          <w:trHeight w:hRule="exact" w:val="540"/>
        </w:trPr>
        <w:tc>
          <w:tcPr>
            <w:tcW w:w="9390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E294F6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3. INTERNATIONAL SEARCH REPORT</w:t>
            </w:r>
          </w:p>
        </w:tc>
        <w:tc>
          <w:tcPr>
            <w:tcW w:w="67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7995A9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(88)</w:t>
            </w:r>
          </w:p>
        </w:tc>
      </w:tr>
      <w:tr w:rsidR="00485FCA" w14:paraId="44FD3139" w14:textId="77777777">
        <w:trPr>
          <w:cantSplit/>
          <w:trHeight w:hRule="exact" w:val="280"/>
        </w:trPr>
        <w:tc>
          <w:tcPr>
            <w:tcW w:w="10065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CF6DE5" w14:textId="77777777" w:rsidR="00485FCA" w:rsidRDefault="00081F5E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Minimum documentation searched (classification system followed by classification symbols): </w:t>
            </w:r>
          </w:p>
          <w:p w14:paraId="69B7A336" w14:textId="77777777" w:rsidR="00485FCA" w:rsidRDefault="00485FCA">
            <w:pPr>
              <w:spacing w:before="140" w:after="60" w:line="360" w:lineRule="auto"/>
              <w:rPr>
                <w:rFonts w:ascii="Arial" w:hAnsi="Arial"/>
                <w:b/>
              </w:rPr>
            </w:pPr>
          </w:p>
        </w:tc>
      </w:tr>
      <w:tr w:rsidR="00485FCA" w14:paraId="45F116F2" w14:textId="77777777">
        <w:trPr>
          <w:cantSplit/>
          <w:trHeight w:hRule="exact" w:val="495"/>
        </w:trPr>
        <w:tc>
          <w:tcPr>
            <w:tcW w:w="10065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56330C" w14:textId="77777777" w:rsidR="00485FCA" w:rsidRDefault="00B23259">
            <w:pPr>
              <w:spacing w:before="80" w:line="360" w:lineRule="auto"/>
            </w:pPr>
            <w:r w:rsidRPr="00DF1F07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DF1F07">
              <w:rPr>
                <w:rFonts w:ascii="Arial" w:hAnsi="Arial"/>
              </w:rPr>
              <w:instrText xml:space="preserve"> FORMTEXT </w:instrText>
            </w:r>
            <w:r w:rsidRPr="00DF1F07">
              <w:rPr>
                <w:rFonts w:ascii="Arial" w:hAnsi="Arial"/>
              </w:rPr>
            </w:r>
            <w:r w:rsidRPr="00DF1F07">
              <w:rPr>
                <w:rFonts w:ascii="Arial" w:hAnsi="Arial"/>
              </w:rPr>
              <w:fldChar w:fldCharType="separate"/>
            </w:r>
            <w:r w:rsidRPr="00DF1F07">
              <w:rPr>
                <w:rFonts w:ascii="Arial" w:hAnsi="Arial"/>
                <w:noProof/>
              </w:rPr>
              <w:t> </w:t>
            </w:r>
            <w:r w:rsidRPr="00DF1F07">
              <w:rPr>
                <w:rFonts w:ascii="Arial" w:hAnsi="Arial"/>
                <w:noProof/>
              </w:rPr>
              <w:t> </w:t>
            </w:r>
            <w:r w:rsidRPr="00DF1F07">
              <w:rPr>
                <w:rFonts w:ascii="Arial" w:hAnsi="Arial"/>
                <w:noProof/>
              </w:rPr>
              <w:t> </w:t>
            </w:r>
            <w:r w:rsidRPr="00DF1F07">
              <w:rPr>
                <w:rFonts w:ascii="Arial" w:hAnsi="Arial"/>
                <w:noProof/>
              </w:rPr>
              <w:t> </w:t>
            </w:r>
            <w:r w:rsidRPr="00DF1F07">
              <w:rPr>
                <w:rFonts w:ascii="Arial" w:hAnsi="Arial"/>
                <w:noProof/>
              </w:rPr>
              <w:t> </w:t>
            </w:r>
            <w:r w:rsidRPr="00DF1F07">
              <w:rPr>
                <w:rFonts w:ascii="Arial" w:hAnsi="Arial"/>
              </w:rPr>
              <w:fldChar w:fldCharType="end"/>
            </w:r>
            <w:bookmarkEnd w:id="4"/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</w:p>
        </w:tc>
      </w:tr>
      <w:tr w:rsidR="00485FCA" w14:paraId="16EBD765" w14:textId="77777777">
        <w:trPr>
          <w:cantSplit/>
          <w:trHeight w:hRule="exact" w:val="440"/>
        </w:trPr>
        <w:tc>
          <w:tcPr>
            <w:tcW w:w="10065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0A159C" w14:textId="77777777"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 xml:space="preserve">Date of the actual completion of the international search: </w:t>
            </w:r>
            <w:r>
              <w:rPr>
                <w:rFonts w:ascii="Arial" w:hAnsi="Arial"/>
                <w:b/>
              </w:rPr>
              <w:t> </w:t>
            </w:r>
            <w:r w:rsidR="00B23259" w:rsidRPr="00DF1F07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B23259" w:rsidRPr="00DF1F07">
              <w:rPr>
                <w:rFonts w:ascii="Arial" w:hAnsi="Arial"/>
              </w:rPr>
              <w:instrText xml:space="preserve"> FORMTEXT </w:instrText>
            </w:r>
            <w:r w:rsidR="00B23259" w:rsidRPr="00DF1F07">
              <w:rPr>
                <w:rFonts w:ascii="Arial" w:hAnsi="Arial"/>
              </w:rPr>
            </w:r>
            <w:r w:rsidR="00B23259" w:rsidRPr="00DF1F07">
              <w:rPr>
                <w:rFonts w:ascii="Arial" w:hAnsi="Arial"/>
              </w:rPr>
              <w:fldChar w:fldCharType="separate"/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</w:rPr>
              <w:fldChar w:fldCharType="end"/>
            </w:r>
            <w:bookmarkEnd w:id="5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</w:tr>
      <w:tr w:rsidR="00485FCA" w14:paraId="67DAA228" w14:textId="77777777">
        <w:trPr>
          <w:cantSplit/>
          <w:trHeight w:hRule="exact" w:val="540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B2E95F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4. INTERNATIONAL PRELIMINARY EXAMINATION REPORT</w:t>
            </w:r>
          </w:p>
          <w:p w14:paraId="1AAFDDBF" w14:textId="77777777"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(87)</w:t>
            </w:r>
          </w:p>
        </w:tc>
      </w:tr>
      <w:tr w:rsidR="00485FCA" w14:paraId="0F683FF4" w14:textId="77777777">
        <w:trPr>
          <w:cantSplit/>
          <w:trHeight w:hRule="exact" w:val="440"/>
        </w:trPr>
        <w:tc>
          <w:tcPr>
            <w:tcW w:w="10065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8BB418" w14:textId="77777777"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Date of submission of the demand: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B23259" w:rsidRPr="00DF1F07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B23259" w:rsidRPr="00DF1F07">
              <w:rPr>
                <w:rFonts w:ascii="Arial" w:hAnsi="Arial"/>
              </w:rPr>
              <w:instrText xml:space="preserve"> FORMTEXT </w:instrText>
            </w:r>
            <w:r w:rsidR="00B23259" w:rsidRPr="00DF1F07">
              <w:rPr>
                <w:rFonts w:ascii="Arial" w:hAnsi="Arial"/>
              </w:rPr>
            </w:r>
            <w:r w:rsidR="00B23259" w:rsidRPr="00DF1F07">
              <w:rPr>
                <w:rFonts w:ascii="Arial" w:hAnsi="Arial"/>
              </w:rPr>
              <w:fldChar w:fldCharType="separate"/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  <w:b/>
              </w:rPr>
              <w:t> </w:t>
            </w:r>
          </w:p>
          <w:p w14:paraId="0F88D536" w14:textId="77777777"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(11)</w:t>
            </w:r>
          </w:p>
        </w:tc>
      </w:tr>
      <w:tr w:rsidR="00485FCA" w14:paraId="676FDDCD" w14:textId="77777777">
        <w:trPr>
          <w:cantSplit/>
          <w:trHeight w:hRule="exact" w:val="440"/>
        </w:trPr>
        <w:tc>
          <w:tcPr>
            <w:tcW w:w="10065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6A241F" w14:textId="77777777"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Date of completion of this report: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B23259">
              <w:rPr>
                <w:rFonts w:ascii="Arial" w:hAnsi="Arial"/>
                <w:b/>
              </w:rPr>
              <w:t xml:space="preserve">  </w:t>
            </w:r>
            <w:r w:rsidR="00B23259" w:rsidRPr="00DF1F07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B23259" w:rsidRPr="00DF1F07">
              <w:rPr>
                <w:rFonts w:ascii="Arial" w:hAnsi="Arial"/>
              </w:rPr>
              <w:instrText xml:space="preserve"> FORMTEXT </w:instrText>
            </w:r>
            <w:r w:rsidR="00B23259" w:rsidRPr="00DF1F07">
              <w:rPr>
                <w:rFonts w:ascii="Arial" w:hAnsi="Arial"/>
              </w:rPr>
            </w:r>
            <w:r w:rsidR="00B23259" w:rsidRPr="00DF1F07">
              <w:rPr>
                <w:rFonts w:ascii="Arial" w:hAnsi="Arial"/>
              </w:rPr>
              <w:fldChar w:fldCharType="separate"/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  <w:noProof/>
              </w:rPr>
              <w:t> </w:t>
            </w:r>
            <w:r w:rsidR="00B23259" w:rsidRPr="00DF1F07">
              <w:rPr>
                <w:rFonts w:ascii="Arial" w:hAnsi="Arial"/>
              </w:rPr>
              <w:fldChar w:fldCharType="end"/>
            </w:r>
            <w:bookmarkEnd w:id="7"/>
          </w:p>
          <w:p w14:paraId="5BF880BE" w14:textId="77777777"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(43)</w:t>
            </w:r>
          </w:p>
        </w:tc>
      </w:tr>
      <w:tr w:rsidR="00485FCA" w14:paraId="2359A96F" w14:textId="77777777">
        <w:trPr>
          <w:trHeight w:hRule="exact" w:val="426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9CE713" w14:textId="77777777" w:rsidR="00485FCA" w:rsidRDefault="00081F5E">
            <w:pPr>
              <w:spacing w:before="120" w:line="360" w:lineRule="auto"/>
            </w:pPr>
            <w:r>
              <w:rPr>
                <w:rFonts w:ascii="Arial" w:hAnsi="Arial"/>
                <w:b/>
              </w:rPr>
              <w:t>5. CHECK LIST</w:t>
            </w:r>
          </w:p>
        </w:tc>
      </w:tr>
      <w:tr w:rsidR="00485FCA" w14:paraId="6B8441BC" w14:textId="77777777">
        <w:trPr>
          <w:cantSplit/>
          <w:trHeight w:hRule="exact" w:val="1070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C5BF85" w14:textId="77777777" w:rsidR="00485FCA" w:rsidRDefault="00081F5E">
            <w:r>
              <w:rPr>
                <w:rFonts w:ascii="Arial" w:hAnsi="Arial"/>
              </w:rPr>
              <w:t xml:space="preserve">  </w:t>
            </w:r>
            <w:r w:rsidR="00B23259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="00B23259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B23259">
              <w:rPr>
                <w:rFonts w:ascii="Arial" w:hAnsi="Arial"/>
              </w:rPr>
              <w:fldChar w:fldCharType="end"/>
            </w:r>
            <w:bookmarkEnd w:id="8"/>
          </w:p>
          <w:p w14:paraId="5A5133FF" w14:textId="77777777" w:rsidR="00485FCA" w:rsidRDefault="00485FCA">
            <w:pPr>
              <w:rPr>
                <w:rFonts w:ascii="Arial" w:hAnsi="Arial"/>
              </w:rPr>
            </w:pPr>
          </w:p>
          <w:p w14:paraId="78449FF1" w14:textId="77777777" w:rsidR="00485FCA" w:rsidRDefault="00081F5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57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B8C660" w14:textId="77777777" w:rsidR="00485FCA" w:rsidRDefault="00081F5E">
            <w:pPr>
              <w:pStyle w:val="Zaglavlje"/>
              <w:tabs>
                <w:tab w:val="clear" w:pos="4320"/>
                <w:tab w:val="clear" w:pos="8640"/>
              </w:tabs>
              <w:spacing w:line="140" w:lineRule="atLeast"/>
              <w:jc w:val="both"/>
            </w:pPr>
            <w:r>
              <w:rPr>
                <w:rFonts w:ascii="Arial" w:hAnsi="Arial"/>
              </w:rPr>
              <w:t xml:space="preserve">Front page of the published international application with bibliographic data and abstract                                         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</w:rPr>
              <w:t xml:space="preserve"> </w:t>
            </w:r>
            <w:r w:rsidR="00B23259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B23259">
              <w:rPr>
                <w:rFonts w:ascii="Arial" w:hAnsi="Arial"/>
              </w:rPr>
              <w:instrText xml:space="preserve"> FORMTEXT </w:instrText>
            </w:r>
            <w:r w:rsidR="00B23259">
              <w:rPr>
                <w:rFonts w:ascii="Arial" w:hAnsi="Arial"/>
              </w:rPr>
            </w:r>
            <w:r w:rsidR="00B23259">
              <w:rPr>
                <w:rFonts w:ascii="Arial" w:hAnsi="Arial"/>
              </w:rPr>
              <w:fldChar w:fldCharType="separate"/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</w:rPr>
              <w:fldChar w:fldCharType="end"/>
            </w:r>
            <w:bookmarkEnd w:id="9"/>
            <w:r w:rsidR="002435A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sheets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9F4B61" w14:textId="77777777" w:rsidR="00485FCA" w:rsidRDefault="00081F5E">
            <w:r>
              <w:rPr>
                <w:rFonts w:ascii="Arial" w:hAnsi="Arial"/>
              </w:rPr>
              <w:t xml:space="preserve">  </w:t>
            </w:r>
            <w:r w:rsidR="008270F0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="008270F0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8270F0">
              <w:rPr>
                <w:rFonts w:ascii="Arial" w:hAnsi="Arial"/>
              </w:rPr>
              <w:fldChar w:fldCharType="end"/>
            </w:r>
            <w:bookmarkEnd w:id="10"/>
          </w:p>
          <w:p w14:paraId="4C1BC7D7" w14:textId="77777777" w:rsidR="00485FCA" w:rsidRDefault="00081F5E" w:rsidP="008270F0">
            <w:r>
              <w:rPr>
                <w:rFonts w:ascii="Arial" w:hAnsi="Arial"/>
              </w:rPr>
              <w:t xml:space="preserve"> </w:t>
            </w:r>
            <w:r w:rsidR="008270F0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="008270F0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8270F0">
              <w:rPr>
                <w:rFonts w:ascii="Arial" w:hAnsi="Arial"/>
              </w:rPr>
              <w:fldChar w:fldCharType="end"/>
            </w:r>
            <w:bookmarkEnd w:id="11"/>
          </w:p>
        </w:tc>
        <w:tc>
          <w:tcPr>
            <w:tcW w:w="4644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0CE69D5" w14:textId="77777777" w:rsidR="00485FCA" w:rsidRDefault="00485FCA" w:rsidP="00B23259">
            <w:pPr>
              <w:pStyle w:val="Zaglavlje"/>
              <w:tabs>
                <w:tab w:val="clear" w:pos="4320"/>
                <w:tab w:val="clear" w:pos="8640"/>
              </w:tabs>
              <w:rPr>
                <w:rFonts w:ascii="Arial" w:hAnsi="Arial"/>
              </w:rPr>
            </w:pPr>
          </w:p>
          <w:p w14:paraId="69BEEB57" w14:textId="77777777" w:rsidR="00485FCA" w:rsidRDefault="00081F5E" w:rsidP="00B23259">
            <w:pPr>
              <w:pStyle w:val="Zaglavlje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</w:rPr>
              <w:t xml:space="preserve">Intern. prelim. exam. report </w:t>
            </w:r>
            <w:r w:rsidR="00B23259"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B23259">
              <w:rPr>
                <w:rFonts w:ascii="Arial" w:hAnsi="Arial"/>
              </w:rPr>
              <w:instrText xml:space="preserve"> FORMTEXT </w:instrText>
            </w:r>
            <w:r w:rsidR="00B23259">
              <w:rPr>
                <w:rFonts w:ascii="Arial" w:hAnsi="Arial"/>
              </w:rPr>
            </w:r>
            <w:r w:rsidR="00B23259">
              <w:rPr>
                <w:rFonts w:ascii="Arial" w:hAnsi="Arial"/>
              </w:rPr>
              <w:fldChar w:fldCharType="separate"/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</w:rPr>
              <w:fldChar w:fldCharType="end"/>
            </w:r>
            <w:bookmarkEnd w:id="12"/>
            <w:r w:rsidR="00B23259"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</w:rPr>
              <w:t xml:space="preserve">sheets </w:t>
            </w:r>
          </w:p>
          <w:p w14:paraId="5C575613" w14:textId="77777777" w:rsidR="00485FCA" w:rsidRDefault="00485FCA" w:rsidP="00B23259">
            <w:pPr>
              <w:pStyle w:val="Zaglavlje"/>
              <w:tabs>
                <w:tab w:val="clear" w:pos="4320"/>
                <w:tab w:val="clear" w:pos="8640"/>
              </w:tabs>
              <w:rPr>
                <w:rFonts w:ascii="Arial" w:hAnsi="Arial"/>
              </w:rPr>
            </w:pPr>
          </w:p>
          <w:p w14:paraId="1D8DFF34" w14:textId="77777777" w:rsidR="00485FCA" w:rsidRDefault="00081F5E" w:rsidP="00B23259">
            <w:pPr>
              <w:pStyle w:val="Zaglavlje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</w:rPr>
              <w:t xml:space="preserve">International search report  </w:t>
            </w:r>
            <w:r w:rsidR="00B23259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B23259">
              <w:rPr>
                <w:rFonts w:ascii="Arial" w:hAnsi="Arial"/>
              </w:rPr>
              <w:instrText xml:space="preserve"> FORMTEXT </w:instrText>
            </w:r>
            <w:r w:rsidR="00B23259">
              <w:rPr>
                <w:rFonts w:ascii="Arial" w:hAnsi="Arial"/>
              </w:rPr>
            </w:r>
            <w:r w:rsidR="00B23259">
              <w:rPr>
                <w:rFonts w:ascii="Arial" w:hAnsi="Arial"/>
              </w:rPr>
              <w:fldChar w:fldCharType="separate"/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</w:rPr>
              <w:fldChar w:fldCharType="end"/>
            </w:r>
            <w:bookmarkEnd w:id="13"/>
            <w:r w:rsidR="00DF1F07"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t>sheets</w:t>
            </w:r>
          </w:p>
        </w:tc>
      </w:tr>
      <w:tr w:rsidR="00485FCA" w14:paraId="4A6F074D" w14:textId="77777777">
        <w:trPr>
          <w:cantSplit/>
          <w:trHeight w:hRule="exact" w:val="2592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DAACF3" w14:textId="77777777" w:rsidR="00485FCA" w:rsidRDefault="002A49C0">
            <w:pPr>
              <w:spacing w:before="100" w:line="360" w:lineRule="auto"/>
            </w:pPr>
            <w:r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4DF4F13" wp14:editId="05E940CE">
                      <wp:simplePos x="0" y="0"/>
                      <wp:positionH relativeFrom="column">
                        <wp:posOffset>3420745</wp:posOffset>
                      </wp:positionH>
                      <wp:positionV relativeFrom="paragraph">
                        <wp:posOffset>1397000</wp:posOffset>
                      </wp:positionV>
                      <wp:extent cx="2468880" cy="0"/>
                      <wp:effectExtent l="10795" t="6350" r="6350" b="12700"/>
                      <wp:wrapNone/>
                      <wp:docPr id="5" name="Lin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68880" cy="0"/>
                              </a:xfrm>
                              <a:custGeom>
                                <a:avLst/>
                                <a:gdLst>
                                  <a:gd name="T0" fmla="*/ 1234440 w 2468880"/>
                                  <a:gd name="T1" fmla="*/ 2468880 w 2468880"/>
                                  <a:gd name="T2" fmla="*/ 1234440 w 2468880"/>
                                  <a:gd name="T3" fmla="*/ 0 w 2468880"/>
                                  <a:gd name="T4" fmla="*/ 0 w 2468880"/>
                                  <a:gd name="T5" fmla="*/ 2468880 w 2468880"/>
                                  <a:gd name="T6" fmla="*/ 17694720 60000 65536"/>
                                  <a:gd name="T7" fmla="*/ 0 60000 65536"/>
                                  <a:gd name="T8" fmla="*/ 5898240 60000 65536"/>
                                  <a:gd name="T9" fmla="*/ 11796480 60000 65536"/>
                                  <a:gd name="T10" fmla="*/ 5898240 60000 65536"/>
                                  <a:gd name="T11" fmla="*/ 17694720 60000 65536"/>
                                  <a:gd name="T12" fmla="*/ 0 w 2468880"/>
                                  <a:gd name="T13" fmla="*/ 2468880 w 2468880"/>
                                </a:gdLst>
                                <a:ahLst/>
                                <a:cxnLst>
                                  <a:cxn ang="T6">
                                    <a:pos x="T0" y="0"/>
                                  </a:cxn>
                                  <a:cxn ang="T7">
                                    <a:pos x="T1" y="0"/>
                                  </a:cxn>
                                  <a:cxn ang="T8">
                                    <a:pos x="T2" y="0"/>
                                  </a:cxn>
                                  <a:cxn ang="T9">
                                    <a:pos x="T3" y="0"/>
                                  </a:cxn>
                                  <a:cxn ang="T10">
                                    <a:pos x="T4" y="0"/>
                                  </a:cxn>
                                  <a:cxn ang="T11">
                                    <a:pos x="T5" y="0"/>
                                  </a:cxn>
                                </a:cxnLst>
                                <a:rect l="T12" t="0" r="T13" b="0"/>
                                <a:pathLst>
                                  <a:path w="2468880">
                                    <a:moveTo>
                                      <a:pt x="0" y="0"/>
                                    </a:moveTo>
                                    <a:lnTo>
                                      <a:pt x="2468880" y="1"/>
                                    </a:lnTo>
                                  </a:path>
                                </a:pathLst>
                              </a:custGeom>
                              <a:noFill/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9CC304" id="Line 84" o:spid="_x0000_s1026" style="position:absolute;margin-left:269.35pt;margin-top:110pt;width:194.4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8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" path="m,l2468880,1e" filled="f" strokeweight=".17625mm">
                      <v:path arrowok="t" o:connecttype="custom" o:connectlocs="1234440,0;2468880,0;1234440,0;0,0;0,0;2468880,0" o:connectangles="270,0,90,180,90,270" textboxrect="0,0,2468880,0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067DB74" wp14:editId="0B5AC8F6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652780</wp:posOffset>
                      </wp:positionV>
                      <wp:extent cx="2468880" cy="0"/>
                      <wp:effectExtent l="12065" t="5080" r="5080" b="13970"/>
                      <wp:wrapNone/>
                      <wp:docPr id="4" name="Lin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68880" cy="0"/>
                              </a:xfrm>
                              <a:custGeom>
                                <a:avLst/>
                                <a:gdLst>
                                  <a:gd name="T0" fmla="*/ 1234440 w 2468880"/>
                                  <a:gd name="T1" fmla="*/ 2468880 w 2468880"/>
                                  <a:gd name="T2" fmla="*/ 1234440 w 2468880"/>
                                  <a:gd name="T3" fmla="*/ 0 w 2468880"/>
                                  <a:gd name="T4" fmla="*/ 0 w 2468880"/>
                                  <a:gd name="T5" fmla="*/ 2468880 w 2468880"/>
                                  <a:gd name="T6" fmla="*/ 17694720 60000 65536"/>
                                  <a:gd name="T7" fmla="*/ 0 60000 65536"/>
                                  <a:gd name="T8" fmla="*/ 5898240 60000 65536"/>
                                  <a:gd name="T9" fmla="*/ 11796480 60000 65536"/>
                                  <a:gd name="T10" fmla="*/ 5898240 60000 65536"/>
                                  <a:gd name="T11" fmla="*/ 17694720 60000 65536"/>
                                  <a:gd name="T12" fmla="*/ 0 w 2468880"/>
                                  <a:gd name="T13" fmla="*/ 2468880 w 2468880"/>
                                </a:gdLst>
                                <a:ahLst/>
                                <a:cxnLst>
                                  <a:cxn ang="T6">
                                    <a:pos x="T0" y="0"/>
                                  </a:cxn>
                                  <a:cxn ang="T7">
                                    <a:pos x="T1" y="0"/>
                                  </a:cxn>
                                  <a:cxn ang="T8">
                                    <a:pos x="T2" y="0"/>
                                  </a:cxn>
                                  <a:cxn ang="T9">
                                    <a:pos x="T3" y="0"/>
                                  </a:cxn>
                                  <a:cxn ang="T10">
                                    <a:pos x="T4" y="0"/>
                                  </a:cxn>
                                  <a:cxn ang="T11">
                                    <a:pos x="T5" y="0"/>
                                  </a:cxn>
                                </a:cxnLst>
                                <a:rect l="T12" t="0" r="T13" b="0"/>
                                <a:pathLst>
                                  <a:path w="2468880">
                                    <a:moveTo>
                                      <a:pt x="0" y="0"/>
                                    </a:moveTo>
                                    <a:lnTo>
                                      <a:pt x="2468880" y="1"/>
                                    </a:lnTo>
                                  </a:path>
                                </a:pathLst>
                              </a:custGeom>
                              <a:noFill/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E7250" id="Line 103" o:spid="_x0000_s1026" style="position:absolute;margin-left:18.95pt;margin-top:51.4pt;width:194.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8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" path="m,l2468880,1e" filled="f" strokeweight=".17625mm">
                      <v:path arrowok="t" o:connecttype="custom" o:connectlocs="1234440,0;2468880,0;1234440,0;0,0;0,0;2468880,0" o:connectangles="270,0,90,180,90,270" textboxrect="0,0,2468880,0"/>
                    </v:shape>
                  </w:pict>
                </mc:Fallback>
              </mc:AlternateContent>
            </w:r>
            <w:r w:rsidR="00B23259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"/>
            <w:r w:rsidR="00B23259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B23259">
              <w:rPr>
                <w:rFonts w:ascii="Arial" w:hAnsi="Arial"/>
              </w:rPr>
              <w:fldChar w:fldCharType="end"/>
            </w:r>
            <w:bookmarkEnd w:id="14"/>
          </w:p>
          <w:p w14:paraId="1F29D699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231A69C6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4758A1A1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2E3D6904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04F29BE5" w14:textId="77777777" w:rsidR="00485FCA" w:rsidRDefault="00081F5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                                         </w:t>
            </w:r>
          </w:p>
          <w:p w14:paraId="6A5340B5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16E65984" w14:textId="77777777" w:rsidR="00485FCA" w:rsidRDefault="00081F5E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57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04D6CD" w14:textId="77777777" w:rsidR="00485FCA" w:rsidRDefault="00081F5E">
            <w:pPr>
              <w:pStyle w:val="Zaglavlje"/>
              <w:tabs>
                <w:tab w:val="clear" w:pos="4320"/>
                <w:tab w:val="clear" w:pos="8640"/>
              </w:tabs>
              <w:spacing w:before="10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Document related to Rule 51bis Regulations Under the PCT(specify)</w:t>
            </w:r>
          </w:p>
          <w:p w14:paraId="3AB132A4" w14:textId="77777777" w:rsidR="00485FCA" w:rsidRDefault="00485FCA">
            <w:pPr>
              <w:pStyle w:val="Zaglavlje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</w:p>
          <w:p w14:paraId="3AF091F3" w14:textId="77777777" w:rsidR="00485FCA" w:rsidRDefault="00B23259">
            <w:pPr>
              <w:pStyle w:val="Zaglavlje"/>
              <w:tabs>
                <w:tab w:val="clear" w:pos="4320"/>
                <w:tab w:val="clear" w:pos="8640"/>
              </w:tabs>
              <w:jc w:val="both"/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5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</w:p>
          <w:p w14:paraId="3A1BDEFC" w14:textId="77777777" w:rsidR="00485FCA" w:rsidRDefault="00485FCA">
            <w:pPr>
              <w:pStyle w:val="Zaglavlje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</w:p>
          <w:p w14:paraId="5A463CDE" w14:textId="77777777" w:rsidR="00485FCA" w:rsidRDefault="00485FCA">
            <w:pPr>
              <w:pStyle w:val="Zaglavlje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</w:p>
          <w:p w14:paraId="5399E9E3" w14:textId="77777777" w:rsidR="00485FCA" w:rsidRDefault="00081F5E">
            <w:pPr>
              <w:pStyle w:val="Zaglavlje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AE901E" w14:textId="77777777" w:rsidR="00485FCA" w:rsidRDefault="008270F0">
            <w:pPr>
              <w:spacing w:before="10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6"/>
          </w:p>
          <w:p w14:paraId="0DDBA2E5" w14:textId="77777777" w:rsidR="008270F0" w:rsidRDefault="008270F0">
            <w:pPr>
              <w:spacing w:before="100" w:line="360" w:lineRule="auto"/>
              <w:rPr>
                <w:rFonts w:ascii="Arial" w:hAnsi="Arial"/>
              </w:rPr>
            </w:pPr>
          </w:p>
          <w:p w14:paraId="3E04F66B" w14:textId="77777777" w:rsidR="00485FCA" w:rsidRDefault="008270F0">
            <w:pPr>
              <w:spacing w:before="10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6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7"/>
          </w:p>
          <w:p w14:paraId="5F6E4ECC" w14:textId="77777777" w:rsidR="008270F0" w:rsidRDefault="008270F0">
            <w:pPr>
              <w:spacing w:before="100" w:line="360" w:lineRule="auto"/>
              <w:rPr>
                <w:rFonts w:ascii="Arial" w:hAnsi="Arial"/>
              </w:rPr>
            </w:pPr>
          </w:p>
          <w:p w14:paraId="25D1BF7A" w14:textId="77777777" w:rsidR="00485FCA" w:rsidRDefault="008270F0">
            <w:pPr>
              <w:spacing w:before="10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7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8"/>
          </w:p>
          <w:p w14:paraId="7AAB7D37" w14:textId="77777777" w:rsidR="00485FCA" w:rsidRDefault="00485FCA">
            <w:pPr>
              <w:pStyle w:val="Zaglavlje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</w:p>
          <w:p w14:paraId="1FEF9547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453E86A8" w14:textId="77777777"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14:paraId="0AC0A7E9" w14:textId="77777777" w:rsidR="00485FCA" w:rsidRDefault="00081F5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64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F6570F" w14:textId="77777777" w:rsidR="00485FCA" w:rsidRDefault="00081F5E" w:rsidP="00B23259">
            <w:pPr>
              <w:pStyle w:val="Tijeloteksta"/>
              <w:jc w:val="left"/>
            </w:pPr>
            <w:r>
              <w:rPr>
                <w:rFonts w:ascii="Arial" w:hAnsi="Arial"/>
              </w:rPr>
              <w:t xml:space="preserve">Claims as amended (and any statement) under Article 19. PCT   </w:t>
            </w:r>
            <w:r w:rsidR="00B23259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9" w:name="Text13"/>
            <w:r w:rsidR="00B23259">
              <w:rPr>
                <w:rFonts w:ascii="Arial" w:hAnsi="Arial"/>
              </w:rPr>
              <w:instrText xml:space="preserve"> FORMTEXT </w:instrText>
            </w:r>
            <w:r w:rsidR="00B23259">
              <w:rPr>
                <w:rFonts w:ascii="Arial" w:hAnsi="Arial"/>
              </w:rPr>
            </w:r>
            <w:r w:rsidR="00B23259">
              <w:rPr>
                <w:rFonts w:ascii="Arial" w:hAnsi="Arial"/>
              </w:rPr>
              <w:fldChar w:fldCharType="separate"/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  <w:noProof/>
              </w:rPr>
              <w:t> </w:t>
            </w:r>
            <w:r w:rsidR="00B23259">
              <w:rPr>
                <w:rFonts w:ascii="Arial" w:hAnsi="Arial"/>
              </w:rPr>
              <w:fldChar w:fldCharType="end"/>
            </w:r>
            <w:bookmarkEnd w:id="19"/>
            <w:r w:rsidR="00B23259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 xml:space="preserve"> sheets</w:t>
            </w:r>
          </w:p>
          <w:p w14:paraId="5476A3E1" w14:textId="77777777" w:rsidR="00485FCA" w:rsidRDefault="00485FCA" w:rsidP="00B23259">
            <w:pPr>
              <w:pStyle w:val="Tijeloteksta"/>
              <w:jc w:val="left"/>
              <w:rPr>
                <w:rFonts w:ascii="Arial" w:hAnsi="Arial"/>
              </w:rPr>
            </w:pPr>
          </w:p>
          <w:p w14:paraId="6679C8E0" w14:textId="77777777" w:rsidR="00485FCA" w:rsidRDefault="00081F5E" w:rsidP="00B23259">
            <w:pPr>
              <w:pStyle w:val="Tijelotekst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Annexes of the international preliminary examination report </w:t>
            </w:r>
          </w:p>
          <w:p w14:paraId="691C26EB" w14:textId="77777777" w:rsidR="00485FCA" w:rsidRDefault="00485FCA" w:rsidP="00B23259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</w:rPr>
            </w:pPr>
          </w:p>
          <w:p w14:paraId="780DF4A3" w14:textId="77777777" w:rsidR="00485FCA" w:rsidRDefault="00DF1F07" w:rsidP="00B23259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0"/>
          </w:p>
        </w:tc>
      </w:tr>
    </w:tbl>
    <w:p w14:paraId="2077F901" w14:textId="77777777" w:rsidR="00485FCA" w:rsidRDefault="00485FCA">
      <w:pPr>
        <w:rPr>
          <w:rFonts w:ascii="Arial" w:hAnsi="Arial"/>
        </w:rPr>
      </w:pPr>
    </w:p>
    <w:p w14:paraId="359861A6" w14:textId="77777777" w:rsidR="00485FCA" w:rsidRDefault="00485FCA">
      <w:pPr>
        <w:rPr>
          <w:rFonts w:ascii="Arial" w:hAnsi="Arial"/>
        </w:rPr>
      </w:pPr>
    </w:p>
    <w:p w14:paraId="31E6DF51" w14:textId="77777777" w:rsidR="00485FCA" w:rsidRDefault="00081F5E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</w:p>
    <w:p w14:paraId="0112013E" w14:textId="77777777" w:rsidR="00485FCA" w:rsidRDefault="002A49C0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DC3459" wp14:editId="7ED10FE6">
                <wp:simplePos x="0" y="0"/>
                <wp:positionH relativeFrom="column">
                  <wp:posOffset>4305300</wp:posOffset>
                </wp:positionH>
                <wp:positionV relativeFrom="paragraph">
                  <wp:posOffset>95885</wp:posOffset>
                </wp:positionV>
                <wp:extent cx="1979930" cy="0"/>
                <wp:effectExtent l="9525" t="10160" r="10795" b="8890"/>
                <wp:wrapNone/>
                <wp:docPr id="3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9930" cy="0"/>
                        </a:xfrm>
                        <a:custGeom>
                          <a:avLst/>
                          <a:gdLst>
                            <a:gd name="T0" fmla="*/ 989966 w 1979932"/>
                            <a:gd name="T1" fmla="*/ 1979932 w 1979932"/>
                            <a:gd name="T2" fmla="*/ 989966 w 1979932"/>
                            <a:gd name="T3" fmla="*/ 0 w 1979932"/>
                            <a:gd name="T4" fmla="*/ 0 w 1979932"/>
                            <a:gd name="T5" fmla="*/ 1979932 w 1979932"/>
                            <a:gd name="T6" fmla="*/ 17694720 60000 65536"/>
                            <a:gd name="T7" fmla="*/ 0 60000 65536"/>
                            <a:gd name="T8" fmla="*/ 5898240 60000 65536"/>
                            <a:gd name="T9" fmla="*/ 11796480 60000 65536"/>
                            <a:gd name="T10" fmla="*/ 5898240 60000 65536"/>
                            <a:gd name="T11" fmla="*/ 17694720 60000 65536"/>
                            <a:gd name="T12" fmla="*/ 0 w 1979932"/>
                            <a:gd name="T13" fmla="*/ 1979932 w 1979932"/>
                          </a:gdLst>
                          <a:ahLst/>
                          <a:cxnLst>
                            <a:cxn ang="T6">
                              <a:pos x="T0" y="0"/>
                            </a:cxn>
                            <a:cxn ang="T7">
                              <a:pos x="T1" y="0"/>
                            </a:cxn>
                            <a:cxn ang="T8">
                              <a:pos x="T2" y="0"/>
                            </a:cxn>
                            <a:cxn ang="T9">
                              <a:pos x="T3" y="0"/>
                            </a:cxn>
                            <a:cxn ang="T10">
                              <a:pos x="T4" y="0"/>
                            </a:cxn>
                            <a:cxn ang="T11">
                              <a:pos x="T5" y="0"/>
                            </a:cxn>
                          </a:cxnLst>
                          <a:rect l="T12" t="0" r="T13" b="0"/>
                          <a:pathLst>
                            <a:path w="1979932">
                              <a:moveTo>
                                <a:pt x="0" y="0"/>
                              </a:moveTo>
                              <a:lnTo>
                                <a:pt x="1979932" y="1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B06A8" id="Line 105" o:spid="_x0000_s1026" style="position:absolute;margin-left:339pt;margin-top:7.55pt;width:15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7993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" path="m,l1979932,1e" filled="f" strokeweight=".26467mm">
                <v:path arrowok="t" o:connecttype="custom" o:connectlocs="989965,0;1979930,0;989965,0;0,0;0,0;1979930,0" o:connectangles="270,0,90,180,90,270" textboxrect="0,0,1979932,0"/>
              </v:shape>
            </w:pict>
          </mc:Fallback>
        </mc:AlternateContent>
      </w:r>
    </w:p>
    <w:p w14:paraId="2AC660B2" w14:textId="77777777" w:rsidR="00485FCA" w:rsidRDefault="00081F5E">
      <w:pPr>
        <w:ind w:left="6480" w:firstLine="720"/>
      </w:pPr>
      <w:r>
        <w:rPr>
          <w:rFonts w:ascii="Arial" w:hAnsi="Arial"/>
          <w:sz w:val="16"/>
        </w:rPr>
        <w:t>Signature of applicant  or agent</w:t>
      </w:r>
      <w:r>
        <w:rPr>
          <w:rFonts w:ascii="Arial" w:hAnsi="Arial"/>
        </w:rPr>
        <w:t xml:space="preserve"> </w:t>
      </w:r>
    </w:p>
    <w:p w14:paraId="177856D9" w14:textId="77777777" w:rsidR="00485FCA" w:rsidRDefault="00081F5E">
      <w:pPr>
        <w:pStyle w:val="Zaglavlje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</w:t>
      </w:r>
    </w:p>
    <w:p w14:paraId="7EA87B10" w14:textId="77777777" w:rsidR="00485FCA" w:rsidRDefault="00485FCA">
      <w:pPr>
        <w:pStyle w:val="Zaglavlje"/>
        <w:tabs>
          <w:tab w:val="clear" w:pos="4320"/>
          <w:tab w:val="clear" w:pos="8640"/>
        </w:tabs>
        <w:rPr>
          <w:rFonts w:ascii="Arial" w:hAnsi="Arial"/>
        </w:rPr>
      </w:pPr>
    </w:p>
    <w:p w14:paraId="20860E29" w14:textId="77777777" w:rsidR="00485FCA" w:rsidRDefault="00485FCA">
      <w:pPr>
        <w:pStyle w:val="Zaglavlje"/>
        <w:tabs>
          <w:tab w:val="clear" w:pos="4320"/>
          <w:tab w:val="clear" w:pos="8640"/>
        </w:tabs>
        <w:rPr>
          <w:rFonts w:ascii="Arial" w:hAnsi="Arial"/>
        </w:rPr>
      </w:pPr>
    </w:p>
    <w:p w14:paraId="51DA07FF" w14:textId="77777777" w:rsidR="00485FCA" w:rsidRDefault="002A49C0">
      <w:pPr>
        <w:pStyle w:val="Zaglavlje"/>
        <w:tabs>
          <w:tab w:val="clear" w:pos="4320"/>
          <w:tab w:val="clear" w:pos="8640"/>
        </w:tabs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BD507" wp14:editId="1F084BBB">
                <wp:simplePos x="0" y="0"/>
                <wp:positionH relativeFrom="column">
                  <wp:posOffset>4320540</wp:posOffset>
                </wp:positionH>
                <wp:positionV relativeFrom="paragraph">
                  <wp:posOffset>107950</wp:posOffset>
                </wp:positionV>
                <wp:extent cx="1979930" cy="0"/>
                <wp:effectExtent l="5715" t="12700" r="5080" b="6350"/>
                <wp:wrapNone/>
                <wp:docPr id="2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9930" cy="0"/>
                        </a:xfrm>
                        <a:custGeom>
                          <a:avLst/>
                          <a:gdLst>
                            <a:gd name="T0" fmla="*/ 989966 w 1979932"/>
                            <a:gd name="T1" fmla="*/ 1979932 w 1979932"/>
                            <a:gd name="T2" fmla="*/ 989966 w 1979932"/>
                            <a:gd name="T3" fmla="*/ 0 w 1979932"/>
                            <a:gd name="T4" fmla="*/ 0 w 1979932"/>
                            <a:gd name="T5" fmla="*/ 1979932 w 1979932"/>
                            <a:gd name="T6" fmla="*/ 17694720 60000 65536"/>
                            <a:gd name="T7" fmla="*/ 0 60000 65536"/>
                            <a:gd name="T8" fmla="*/ 5898240 60000 65536"/>
                            <a:gd name="T9" fmla="*/ 11796480 60000 65536"/>
                            <a:gd name="T10" fmla="*/ 5898240 60000 65536"/>
                            <a:gd name="T11" fmla="*/ 17694720 60000 65536"/>
                            <a:gd name="T12" fmla="*/ 0 w 1979932"/>
                            <a:gd name="T13" fmla="*/ 1979932 w 1979932"/>
                          </a:gdLst>
                          <a:ahLst/>
                          <a:cxnLst>
                            <a:cxn ang="T6">
                              <a:pos x="T0" y="0"/>
                            </a:cxn>
                            <a:cxn ang="T7">
                              <a:pos x="T1" y="0"/>
                            </a:cxn>
                            <a:cxn ang="T8">
                              <a:pos x="T2" y="0"/>
                            </a:cxn>
                            <a:cxn ang="T9">
                              <a:pos x="T3" y="0"/>
                            </a:cxn>
                            <a:cxn ang="T10">
                              <a:pos x="T4" y="0"/>
                            </a:cxn>
                            <a:cxn ang="T11">
                              <a:pos x="T5" y="0"/>
                            </a:cxn>
                          </a:cxnLst>
                          <a:rect l="T12" t="0" r="T13" b="0"/>
                          <a:pathLst>
                            <a:path w="1979932">
                              <a:moveTo>
                                <a:pt x="0" y="0"/>
                              </a:moveTo>
                              <a:lnTo>
                                <a:pt x="1979932" y="1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17411" id="Line 107" o:spid="_x0000_s1026" style="position:absolute;margin-left:340.2pt;margin-top:8.5pt;width:155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7993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" path="m,l1979932,1e" filled="f" strokeweight=".26467mm">
                <v:path arrowok="t" o:connecttype="custom" o:connectlocs="989965,0;1979930,0;989965,0;0,0;0,0;1979930,0" o:connectangles="270,0,90,180,90,270" textboxrect="0,0,1979932,0"/>
              </v:shape>
            </w:pict>
          </mc:Fallback>
        </mc:AlternateContent>
      </w:r>
    </w:p>
    <w:p w14:paraId="347197F5" w14:textId="77777777" w:rsidR="00485FCA" w:rsidRDefault="00081F5E">
      <w:pPr>
        <w:pStyle w:val="Zaglavlje"/>
        <w:tabs>
          <w:tab w:val="clear" w:pos="4320"/>
          <w:tab w:val="clear" w:pos="8640"/>
        </w:tabs>
        <w:ind w:left="5760"/>
      </w:pPr>
      <w:r>
        <w:rPr>
          <w:rFonts w:ascii="Arial" w:hAnsi="Arial"/>
        </w:rPr>
        <w:t xml:space="preserve">                          </w:t>
      </w:r>
      <w:r>
        <w:rPr>
          <w:rFonts w:ascii="Arial" w:hAnsi="Arial"/>
          <w:sz w:val="16"/>
        </w:rPr>
        <w:t>CERTIFIED BY THE INSTITUTE</w:t>
      </w:r>
    </w:p>
    <w:sectPr w:rsidR="00485FCA" w:rsidSect="00A40274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5CE071" w14:textId="77777777" w:rsidR="00A40274" w:rsidRDefault="00A40274" w:rsidP="00485FCA">
      <w:r>
        <w:separator/>
      </w:r>
    </w:p>
  </w:endnote>
  <w:endnote w:type="continuationSeparator" w:id="0">
    <w:p w14:paraId="1AF9221A" w14:textId="77777777" w:rsidR="00A40274" w:rsidRDefault="00A40274" w:rsidP="00485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9AD60" w14:textId="77777777" w:rsidR="003F0794" w:rsidRDefault="003F0794">
    <w:pPr>
      <w:pStyle w:val="Podnoje"/>
    </w:pPr>
    <w:r>
      <w:rPr>
        <w:rFonts w:ascii="Arial" w:hAnsi="Arial"/>
        <w:sz w:val="12"/>
      </w:rPr>
      <w:t>DL4</w:t>
    </w:r>
  </w:p>
  <w:p w14:paraId="199D3197" w14:textId="77777777" w:rsidR="003F0794" w:rsidRDefault="003F07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380CC" w14:textId="77777777" w:rsidR="00A40274" w:rsidRDefault="00A40274" w:rsidP="00485FCA">
      <w:r w:rsidRPr="00485FCA">
        <w:rPr>
          <w:color w:val="000000"/>
        </w:rPr>
        <w:separator/>
      </w:r>
    </w:p>
  </w:footnote>
  <w:footnote w:type="continuationSeparator" w:id="0">
    <w:p w14:paraId="43EACEFA" w14:textId="77777777" w:rsidR="00A40274" w:rsidRDefault="00A40274" w:rsidP="00485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292E6" w14:textId="77777777" w:rsidR="003F0794" w:rsidRDefault="002A49C0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53EF2B9A" wp14:editId="19689F5F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forms" w:enforcement="1" w:cryptProviderType="rsaFull" w:cryptAlgorithmClass="hash" w:cryptAlgorithmType="typeAny" w:cryptAlgorithmSid="4" w:cryptSpinCount="100000" w:hash="DO9Vb4AWE9z5CwCx/uyNsZn5q7Q=" w:salt="LxOaksG/qfHm0ueHrtuZ1Q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CA"/>
    <w:rsid w:val="00054D47"/>
    <w:rsid w:val="00081F5E"/>
    <w:rsid w:val="00122EFC"/>
    <w:rsid w:val="002435AB"/>
    <w:rsid w:val="002A49C0"/>
    <w:rsid w:val="003102AB"/>
    <w:rsid w:val="00334B35"/>
    <w:rsid w:val="0033606B"/>
    <w:rsid w:val="003854C6"/>
    <w:rsid w:val="003F0794"/>
    <w:rsid w:val="00482611"/>
    <w:rsid w:val="00485FCA"/>
    <w:rsid w:val="004A5602"/>
    <w:rsid w:val="004B7A96"/>
    <w:rsid w:val="00582804"/>
    <w:rsid w:val="007D20DC"/>
    <w:rsid w:val="008270F0"/>
    <w:rsid w:val="00904B70"/>
    <w:rsid w:val="009541D9"/>
    <w:rsid w:val="009B6445"/>
    <w:rsid w:val="009D51AA"/>
    <w:rsid w:val="00A40274"/>
    <w:rsid w:val="00B23259"/>
    <w:rsid w:val="00DF1F07"/>
    <w:rsid w:val="00EF1069"/>
    <w:rsid w:val="00F1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44091093"/>
  <w15:docId w15:val="{57012690-34D5-48B1-9F2C-71DE348CD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FCA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85FCA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485FCA"/>
    <w:pPr>
      <w:tabs>
        <w:tab w:val="center" w:pos="4320"/>
        <w:tab w:val="right" w:pos="8640"/>
      </w:tabs>
    </w:pPr>
  </w:style>
  <w:style w:type="character" w:styleId="Referencakomentara">
    <w:name w:val="annotation reference"/>
    <w:basedOn w:val="Zadanifontodlomka"/>
    <w:rsid w:val="00485FCA"/>
    <w:rPr>
      <w:sz w:val="16"/>
    </w:rPr>
  </w:style>
  <w:style w:type="paragraph" w:styleId="Tekstkomentara">
    <w:name w:val="annotation text"/>
    <w:basedOn w:val="Normal"/>
    <w:rsid w:val="00485FCA"/>
  </w:style>
  <w:style w:type="paragraph" w:styleId="Tijeloteksta">
    <w:name w:val="Body Text"/>
    <w:basedOn w:val="Normal"/>
    <w:rsid w:val="00485FCA"/>
    <w:pPr>
      <w:spacing w:before="100"/>
      <w:jc w:val="both"/>
    </w:pPr>
    <w:rPr>
      <w:rFonts w:ascii="Switzerland BH" w:hAnsi="Switzerland BH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142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429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brasci2016_ispravak\patenti%20-sr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1999-03-10T09:12:00Z</cp:lastPrinted>
  <dcterms:created xsi:type="dcterms:W3CDTF">2024-04-04T06:54:00Z</dcterms:created>
  <dcterms:modified xsi:type="dcterms:W3CDTF">2024-04-04T06:54:00Z</dcterms:modified>
</cp:coreProperties>
</file>